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3600"/>
        <w:gridCol w:w="1260"/>
        <w:gridCol w:w="4500"/>
      </w:tblGrid>
      <w:tr w:rsidR="00803C03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4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b/>
                <w:bCs/>
                <w:sz w:val="18"/>
                <w:szCs w:val="18"/>
              </w:rPr>
              <w:t>SCADENZA: ________________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3C03" w:rsidRDefault="00803C03">
            <w:pPr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3C03" w:rsidRDefault="00EE6890">
            <w:pPr>
              <w:spacing w:line="24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Al Responsabile del Settore</w:t>
            </w:r>
          </w:p>
          <w:p w:rsidR="00803C03" w:rsidRDefault="00EE6890">
            <w:pPr>
              <w:spacing w:line="24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“Culturale Scolastico – Socio Assistenziale”</w:t>
            </w:r>
          </w:p>
          <w:p w:rsidR="00803C03" w:rsidRDefault="00EE6890">
            <w:pPr>
              <w:spacing w:line="24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COMUNE DI BOLOTANA</w:t>
            </w:r>
          </w:p>
        </w:tc>
      </w:tr>
    </w:tbl>
    <w:p w:rsidR="00803C03" w:rsidRDefault="00803C03">
      <w:pPr>
        <w:spacing w:after="120"/>
        <w:jc w:val="center"/>
        <w:rPr>
          <w:rFonts w:ascii="Titillium Web" w:hAnsi="Titillium Web"/>
          <w:sz w:val="18"/>
          <w:szCs w:val="18"/>
        </w:rPr>
      </w:pPr>
    </w:p>
    <w:p w:rsidR="00803C03" w:rsidRDefault="00EE6890">
      <w:pPr>
        <w:jc w:val="center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b/>
          <w:bCs/>
          <w:sz w:val="18"/>
          <w:szCs w:val="18"/>
        </w:rPr>
        <w:t>DOMANDA PER L’ASSEGNAZIONE DI BORSE DI STUDIO</w:t>
      </w:r>
    </w:p>
    <w:p w:rsidR="00803C03" w:rsidRDefault="00EE6890">
      <w:pPr>
        <w:spacing w:after="160"/>
        <w:jc w:val="center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b/>
          <w:bCs/>
          <w:sz w:val="18"/>
          <w:szCs w:val="18"/>
        </w:rPr>
        <w:t>ANNO SCOLASTICO 2025/2026</w:t>
      </w:r>
    </w:p>
    <w:p w:rsidR="00803C03" w:rsidRDefault="00EE6890">
      <w:pPr>
        <w:spacing w:after="100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Il/La sottoscritto/a: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2813"/>
        <w:gridCol w:w="1548"/>
        <w:gridCol w:w="800"/>
        <w:gridCol w:w="800"/>
        <w:gridCol w:w="800"/>
        <w:gridCol w:w="761"/>
      </w:tblGrid>
      <w:tr w:rsidR="00803C03" w:rsidTr="005B28B7">
        <w:trPr>
          <w:cantSplit/>
          <w:trHeight w:val="312"/>
        </w:trPr>
        <w:tc>
          <w:tcPr>
            <w:tcW w:w="936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DATI DEL RICHIEDENTE</w:t>
            </w: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COGNOME</w:t>
            </w:r>
          </w:p>
        </w:tc>
        <w:tc>
          <w:tcPr>
            <w:tcW w:w="752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NOME</w:t>
            </w:r>
          </w:p>
        </w:tc>
        <w:tc>
          <w:tcPr>
            <w:tcW w:w="752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LUOGO DI NASCITA</w:t>
            </w:r>
          </w:p>
        </w:tc>
        <w:tc>
          <w:tcPr>
            <w:tcW w:w="752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DATA DI NASCITA</w:t>
            </w:r>
          </w:p>
        </w:tc>
        <w:tc>
          <w:tcPr>
            <w:tcW w:w="2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CODICE FISCALE</w:t>
            </w:r>
          </w:p>
        </w:tc>
        <w:tc>
          <w:tcPr>
            <w:tcW w:w="3161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INDIRIZZO</w:t>
            </w:r>
          </w:p>
        </w:tc>
        <w:tc>
          <w:tcPr>
            <w:tcW w:w="5961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N°</w:t>
            </w:r>
          </w:p>
        </w:tc>
        <w:tc>
          <w:tcPr>
            <w:tcW w:w="7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COMUNE</w:t>
            </w:r>
          </w:p>
        </w:tc>
        <w:tc>
          <w:tcPr>
            <w:tcW w:w="43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CAP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PROV.</w:t>
            </w:r>
          </w:p>
        </w:tc>
        <w:tc>
          <w:tcPr>
            <w:tcW w:w="7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TELEFONO</w:t>
            </w:r>
          </w:p>
        </w:tc>
        <w:tc>
          <w:tcPr>
            <w:tcW w:w="2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CELLULARE</w:t>
            </w:r>
          </w:p>
        </w:tc>
        <w:tc>
          <w:tcPr>
            <w:tcW w:w="3161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EMAIL</w:t>
            </w:r>
            <w:r>
              <w:rPr>
                <w:rStyle w:val="Rimandonotaapidipagina"/>
                <w:rFonts w:ascii="Titillium Web" w:hAnsi="Titillium Web"/>
                <w:sz w:val="18"/>
              </w:rPr>
              <w:footnoteReference w:id="1"/>
            </w:r>
          </w:p>
        </w:tc>
        <w:tc>
          <w:tcPr>
            <w:tcW w:w="752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PEC</w:t>
            </w:r>
          </w:p>
        </w:tc>
        <w:tc>
          <w:tcPr>
            <w:tcW w:w="752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</w:tbl>
    <w:p w:rsidR="00803C03" w:rsidRDefault="00EE6890">
      <w:pPr>
        <w:spacing w:before="120" w:after="40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In qualità di:</w:t>
      </w:r>
      <w:r>
        <w:rPr>
          <w:rStyle w:val="Rimandonotaapidipagina"/>
          <w:rFonts w:ascii="Titillium Web" w:hAnsi="Titillium Web"/>
          <w:sz w:val="18"/>
        </w:rPr>
        <w:footnoteReference w:id="2"/>
      </w:r>
    </w:p>
    <w:p w:rsidR="00BD63B8" w:rsidRDefault="00BD63B8">
      <w:pPr>
        <w:ind w:left="720" w:hanging="360"/>
        <w:rPr>
          <w:rFonts w:ascii="Titillium Web" w:hAnsi="Titillium Web"/>
          <w:sz w:val="18"/>
          <w:szCs w:val="18"/>
        </w:rPr>
        <w:sectPr w:rsidR="00BD63B8" w:rsidSect="005B28B7">
          <w:footerReference w:type="even" r:id="rId7"/>
          <w:footerReference w:type="default" r:id="rId8"/>
          <w:pgSz w:w="11907" w:h="16840" w:code="9"/>
          <w:pgMar w:top="624" w:right="1276" w:bottom="624" w:left="1276" w:header="0" w:footer="567" w:gutter="0"/>
          <w:cols w:space="720"/>
        </w:sectPr>
      </w:pPr>
    </w:p>
    <w:p w:rsidR="00803C03" w:rsidRDefault="00EE6890" w:rsidP="00BD63B8">
      <w:pPr>
        <w:widowControl w:val="0"/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lastRenderedPageBreak/>
        <w:fldChar w:fldCharType="begin">
          <w:ffData>
            <w:name w:val="Controllo10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2454DC">
        <w:rPr>
          <w:rFonts w:ascii="Titillium Web" w:hAnsi="Titillium Web"/>
          <w:sz w:val="18"/>
          <w:szCs w:val="18"/>
        </w:rPr>
      </w:r>
      <w:r w:rsidR="002454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Genitore</w:t>
      </w:r>
    </w:p>
    <w:p w:rsidR="00803C03" w:rsidRDefault="00EE6890" w:rsidP="00BD63B8">
      <w:pPr>
        <w:widowControl w:val="0"/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2454DC">
        <w:rPr>
          <w:rFonts w:ascii="Titillium Web" w:hAnsi="Titillium Web"/>
          <w:sz w:val="18"/>
          <w:szCs w:val="18"/>
        </w:rPr>
      </w:r>
      <w:r w:rsidR="002454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Esercente la potestà genitoriale</w:t>
      </w:r>
    </w:p>
    <w:p w:rsidR="00803C03" w:rsidRDefault="00EE6890" w:rsidP="00BD63B8">
      <w:pPr>
        <w:widowControl w:val="0"/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lastRenderedPageBreak/>
        <w:fldChar w:fldCharType="begin">
          <w:ffData>
            <w:name w:val="Controllo10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2454DC">
        <w:rPr>
          <w:rFonts w:ascii="Titillium Web" w:hAnsi="Titillium Web"/>
          <w:sz w:val="18"/>
          <w:szCs w:val="18"/>
        </w:rPr>
      </w:r>
      <w:r w:rsidR="002454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Tutore</w:t>
      </w:r>
    </w:p>
    <w:p w:rsidR="00BD63B8" w:rsidRDefault="00BD63B8" w:rsidP="00BD63B8">
      <w:pPr>
        <w:widowControl w:val="0"/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>
        <w:rPr>
          <w:rFonts w:ascii="Titillium Web" w:hAnsi="Titillium Web"/>
          <w:sz w:val="18"/>
          <w:szCs w:val="18"/>
        </w:rPr>
      </w:r>
      <w:r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 xml:space="preserve"> Studente maggiorenne</w:t>
      </w:r>
    </w:p>
    <w:p w:rsidR="00BD63B8" w:rsidRDefault="00BD63B8">
      <w:pPr>
        <w:ind w:left="720" w:hanging="360"/>
        <w:rPr>
          <w:rFonts w:ascii="Titillium Web" w:hAnsi="Titillium Web"/>
          <w:sz w:val="18"/>
          <w:szCs w:val="18"/>
        </w:rPr>
        <w:sectPr w:rsidR="00BD63B8" w:rsidSect="00BD63B8">
          <w:type w:val="continuous"/>
          <w:pgSz w:w="11907" w:h="16840" w:code="9"/>
          <w:pgMar w:top="624" w:right="1276" w:bottom="624" w:left="1276" w:header="0" w:footer="567" w:gutter="0"/>
          <w:cols w:num="2" w:space="720"/>
        </w:sectPr>
      </w:pPr>
    </w:p>
    <w:p w:rsidR="00803C03" w:rsidRDefault="00803C03">
      <w:pPr>
        <w:spacing w:after="60"/>
        <w:rPr>
          <w:rFonts w:ascii="Titillium Web" w:hAnsi="Titillium Web"/>
          <w:sz w:val="18"/>
          <w:szCs w:val="18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03C03">
        <w:trPr>
          <w:cantSplit/>
          <w:trHeight w:val="300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CHIEDE</w:t>
            </w:r>
          </w:p>
        </w:tc>
      </w:tr>
    </w:tbl>
    <w:p w:rsidR="00803C03" w:rsidRDefault="00EE6890">
      <w:pPr>
        <w:spacing w:before="120" w:after="10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 xml:space="preserve">che lo/a studente/ssa di seguito indicato/a, frequentante durante l’anno scolastico 2025/2026, sia ammesso/a a partecipare al concorso per l’assegnazione di n. 20 borse di studio dell’importo di euro 350,00 cadauna, avendo riportato la promozione alla classe successiva </w:t>
      </w:r>
      <w:r>
        <w:rPr>
          <w:rFonts w:ascii="Titillium Web" w:hAnsi="Titillium Web"/>
          <w:b/>
          <w:bCs/>
          <w:sz w:val="18"/>
          <w:szCs w:val="18"/>
        </w:rPr>
        <w:t>senza sospensione di giudizio</w:t>
      </w:r>
      <w:r>
        <w:rPr>
          <w:rFonts w:ascii="Titillium Web" w:hAnsi="Titillium Web"/>
          <w:sz w:val="18"/>
          <w:szCs w:val="18"/>
        </w:rPr>
        <w:t xml:space="preserve"> con la votazione finale indicata: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2813"/>
        <w:gridCol w:w="1548"/>
        <w:gridCol w:w="3161"/>
      </w:tblGrid>
      <w:tr w:rsidR="00803C03" w:rsidTr="005B28B7">
        <w:trPr>
          <w:cantSplit/>
          <w:trHeight w:val="312"/>
        </w:trPr>
        <w:tc>
          <w:tcPr>
            <w:tcW w:w="9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DATI DELLO/A STUDENTE/</w:t>
            </w:r>
            <w:proofErr w:type="spellStart"/>
            <w:r>
              <w:rPr>
                <w:rFonts w:ascii="Titillium Web" w:hAnsi="Titillium Web"/>
                <w:sz w:val="18"/>
                <w:szCs w:val="18"/>
              </w:rPr>
              <w:t>SSA</w:t>
            </w:r>
            <w:proofErr w:type="spellEnd"/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COGNOME</w:t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NOME</w:t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LUOGO DI NASCITA</w:t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DATA DI NASCITA</w:t>
            </w:r>
          </w:p>
        </w:tc>
        <w:tc>
          <w:tcPr>
            <w:tcW w:w="2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CODICE FISCALE</w:t>
            </w: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5B28B7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 xml:space="preserve">CLASSE </w:t>
            </w:r>
            <w:proofErr w:type="spellStart"/>
            <w:r>
              <w:rPr>
                <w:rFonts w:ascii="Titillium Web" w:hAnsi="Titillium Web"/>
                <w:sz w:val="18"/>
                <w:szCs w:val="18"/>
              </w:rPr>
              <w:t>FREQ.TA</w:t>
            </w:r>
            <w:proofErr w:type="spellEnd"/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ISTITUTO</w:t>
            </w:r>
            <w:r>
              <w:rPr>
                <w:rStyle w:val="Rimandonotaapidipagina"/>
                <w:rFonts w:ascii="Titillium Web" w:hAnsi="Titillium Web"/>
                <w:sz w:val="18"/>
              </w:rPr>
              <w:footnoteReference w:id="3"/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SEDE DELL’ISTITUTO</w:t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VOTAZIONE FINALE</w:t>
            </w:r>
            <w:r>
              <w:rPr>
                <w:rStyle w:val="Rimandonotaapidipagina"/>
                <w:rFonts w:ascii="Titillium Web" w:hAnsi="Titillium Web"/>
                <w:sz w:val="18"/>
              </w:rPr>
              <w:footnoteReference w:id="4"/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</w:tbl>
    <w:p w:rsidR="00803C03" w:rsidRDefault="00803C03">
      <w:pPr>
        <w:spacing w:after="100"/>
        <w:rPr>
          <w:rFonts w:ascii="Titillium Web" w:hAnsi="Titillium Web"/>
          <w:sz w:val="18"/>
          <w:szCs w:val="18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03C03">
        <w:trPr>
          <w:cantSplit/>
          <w:trHeight w:val="300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DICHIARA</w:t>
            </w:r>
          </w:p>
        </w:tc>
      </w:tr>
    </w:tbl>
    <w:p w:rsidR="00803C03" w:rsidRDefault="00EE6890">
      <w:pPr>
        <w:spacing w:before="120" w:after="10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A tal fine, ai sensi degli articoli 46, 47 e 48 del D.P.R. 445/2000 e consapevole delle sanzioni penali previste dall’art. 76 del suddetto Decreto, dichiara sotto la propria responsabilità che quanto sopra espresso è rispondente al vero e di non aver goduto per l’A.S. 2025/2026 di altra borsa di studio rilasciata da Enti o Istituzioni pubbliche.</w:t>
      </w:r>
    </w:p>
    <w:p w:rsidR="00803C03" w:rsidRDefault="00EE6890">
      <w:pPr>
        <w:spacing w:after="40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Dichiara, inoltre, che lo/a studente/ssa è:</w:t>
      </w:r>
    </w:p>
    <w:p w:rsidR="00803C03" w:rsidRDefault="00EE6890" w:rsidP="00BD63B8">
      <w:pPr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2454DC">
        <w:rPr>
          <w:rFonts w:ascii="Titillium Web" w:hAnsi="Titillium Web"/>
          <w:sz w:val="18"/>
          <w:szCs w:val="18"/>
        </w:rPr>
      </w:r>
      <w:r w:rsidR="002454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Orfano di entrambi i genitori</w:t>
      </w:r>
    </w:p>
    <w:p w:rsidR="00803C03" w:rsidRDefault="00EE6890" w:rsidP="00BD63B8">
      <w:pPr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2454DC">
        <w:rPr>
          <w:rFonts w:ascii="Titillium Web" w:hAnsi="Titillium Web"/>
          <w:sz w:val="18"/>
          <w:szCs w:val="18"/>
        </w:rPr>
      </w:r>
      <w:r w:rsidR="002454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Figlio di genitore con invalidità superiore al 50% e disoccupato</w:t>
      </w:r>
    </w:p>
    <w:p w:rsidR="00803C03" w:rsidRDefault="00EE6890" w:rsidP="00BD63B8">
      <w:pPr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2454DC">
        <w:rPr>
          <w:rFonts w:ascii="Titillium Web" w:hAnsi="Titillium Web"/>
          <w:sz w:val="18"/>
          <w:szCs w:val="18"/>
        </w:rPr>
      </w:r>
      <w:r w:rsidR="002454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Figlio di emigrato o di detenuto</w:t>
      </w:r>
    </w:p>
    <w:p w:rsidR="00803C03" w:rsidRDefault="00EE6890" w:rsidP="00BD63B8">
      <w:pPr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2454DC">
        <w:rPr>
          <w:rFonts w:ascii="Titillium Web" w:hAnsi="Titillium Web"/>
          <w:sz w:val="18"/>
          <w:szCs w:val="18"/>
        </w:rPr>
      </w:r>
      <w:r w:rsidR="002454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Orfano di un genitore o figlio di genitore unico</w:t>
      </w:r>
    </w:p>
    <w:p w:rsidR="00803C03" w:rsidRDefault="00EE6890">
      <w:pPr>
        <w:spacing w:before="100" w:after="12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Dichiaro, altresì, di essere a conoscenza che, sul 10% delle domande presentate, si provvederà ad effettuare controlli sulla veridicità delle dichiarazioni rese, mediante richiesta alla Guardia di Finanza e che, l’individuazione dei soggetti sottoposti a controllo sarà eseguita mediante sorteggio.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03C03">
        <w:trPr>
          <w:cantSplit/>
          <w:trHeight w:val="300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ALLEGA ALLA DOMANDA I SEGUENTI DOCUMENTI (barrare la casella interessata)</w:t>
            </w:r>
          </w:p>
        </w:tc>
      </w:tr>
    </w:tbl>
    <w:p w:rsidR="00803C03" w:rsidRDefault="00EE6890">
      <w:pPr>
        <w:spacing w:before="120" w:after="60"/>
        <w:ind w:left="720" w:hanging="36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2454DC">
        <w:rPr>
          <w:rFonts w:ascii="Titillium Web" w:hAnsi="Titillium Web"/>
          <w:sz w:val="18"/>
          <w:szCs w:val="18"/>
        </w:rPr>
      </w:r>
      <w:r w:rsidR="002454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Certificazione di reddito I.S.E.E. (Indicatore della Situazione Economica Equivalente) rilasciata nel 2026 dagli organi competenti e in corso di validità (</w:t>
      </w:r>
      <w:r>
        <w:rPr>
          <w:rFonts w:ascii="Titillium Web" w:hAnsi="Titillium Web"/>
          <w:b/>
          <w:bCs/>
          <w:sz w:val="18"/>
          <w:szCs w:val="18"/>
        </w:rPr>
        <w:t>l’ISEE non deve essere superiore a 50.000 euro</w:t>
      </w:r>
      <w:r>
        <w:rPr>
          <w:rFonts w:ascii="Titillium Web" w:hAnsi="Titillium Web"/>
          <w:sz w:val="18"/>
          <w:szCs w:val="18"/>
        </w:rPr>
        <w:t>);</w:t>
      </w:r>
    </w:p>
    <w:p w:rsidR="00803C03" w:rsidRDefault="00EE6890">
      <w:pPr>
        <w:spacing w:after="60"/>
        <w:ind w:left="720" w:hanging="36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2454DC">
        <w:rPr>
          <w:rFonts w:ascii="Titillium Web" w:hAnsi="Titillium Web"/>
          <w:sz w:val="18"/>
          <w:szCs w:val="18"/>
        </w:rPr>
      </w:r>
      <w:r w:rsidR="002454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 xml:space="preserve">Copia fotostatica non autenticata di un documento di identità del sottoscrittore, </w:t>
      </w:r>
      <w:r>
        <w:rPr>
          <w:rFonts w:ascii="Titillium Web" w:hAnsi="Titillium Web"/>
          <w:sz w:val="18"/>
          <w:szCs w:val="18"/>
          <w:u w:val="single"/>
        </w:rPr>
        <w:t>in caso di istanza non sottoscritta dall’interessato in presenza del dipendente addetto</w:t>
      </w:r>
      <w:r>
        <w:rPr>
          <w:rFonts w:ascii="Titillium Web" w:hAnsi="Titillium Web"/>
          <w:sz w:val="18"/>
          <w:szCs w:val="18"/>
        </w:rPr>
        <w:t>, ai sensi dell’art. 38 del D.P.R. n. 445 del 28 dicembre 2000.</w:t>
      </w:r>
    </w:p>
    <w:p w:rsidR="00803C03" w:rsidRDefault="00EE6890">
      <w:pPr>
        <w:spacing w:after="120"/>
        <w:ind w:left="720" w:hanging="36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2454DC">
        <w:rPr>
          <w:rFonts w:ascii="Titillium Web" w:hAnsi="Titillium Web"/>
          <w:sz w:val="18"/>
          <w:szCs w:val="18"/>
        </w:rPr>
      </w:r>
      <w:r w:rsidR="002454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 xml:space="preserve">Copia della valutazione finale (pagella) dell’anno scolastico 2025/2026 – </w:t>
      </w:r>
      <w:r>
        <w:rPr>
          <w:rFonts w:ascii="Titillium Web" w:hAnsi="Titillium Web"/>
          <w:b/>
          <w:bCs/>
          <w:sz w:val="18"/>
          <w:szCs w:val="18"/>
        </w:rPr>
        <w:t>fortemente consigliato</w:t>
      </w:r>
      <w:r>
        <w:rPr>
          <w:rFonts w:ascii="Titillium Web" w:hAnsi="Titillium Web"/>
          <w:sz w:val="18"/>
          <w:szCs w:val="18"/>
        </w:rPr>
        <w:t>.</w:t>
      </w:r>
    </w:p>
    <w:p w:rsidR="00803C03" w:rsidRDefault="00EE6890">
      <w:pPr>
        <w:spacing w:after="8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b/>
          <w:bCs/>
          <w:sz w:val="18"/>
          <w:szCs w:val="18"/>
        </w:rPr>
        <w:t>Si autorizza l’accredito del rimborso sul proprio conto corrente bancario o postale o sulla propria carta prepagata con il seguente Codice IBAN: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7522"/>
      </w:tblGrid>
      <w:tr w:rsidR="00803C03">
        <w:trPr>
          <w:cantSplit/>
          <w:trHeight w:val="34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CODICE IBAN</w:t>
            </w:r>
          </w:p>
        </w:tc>
        <w:tc>
          <w:tcPr>
            <w:tcW w:w="75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803C03" w:rsidRDefault="00803C03">
      <w:pPr>
        <w:spacing w:after="100"/>
        <w:rPr>
          <w:rFonts w:ascii="Titillium Web" w:hAnsi="Titillium Web"/>
          <w:sz w:val="18"/>
          <w:szCs w:val="18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03C03">
        <w:trPr>
          <w:cantSplit/>
          <w:trHeight w:val="300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INFORMAZIONE SUL DIRITTO DI RISERVATEZZA</w:t>
            </w:r>
          </w:p>
        </w:tc>
      </w:tr>
    </w:tbl>
    <w:p w:rsidR="00803C03" w:rsidRDefault="00EE6890">
      <w:pPr>
        <w:spacing w:before="120" w:after="16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Dichiaro di conoscere l’informativa per il trattamento dei dati personali riportata in calce al bando di concorso.</w:t>
      </w:r>
    </w:p>
    <w:p w:rsidR="00803C03" w:rsidRDefault="00EE6890">
      <w:pPr>
        <w:spacing w:after="120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Bolotana, .....................</w:t>
      </w:r>
    </w:p>
    <w:p w:rsidR="00803C03" w:rsidRDefault="00EE6890">
      <w:pPr>
        <w:jc w:val="right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IL RICHIEDENTE ..........................................</w:t>
      </w:r>
    </w:p>
    <w:sectPr w:rsidR="00803C03" w:rsidSect="00BD63B8">
      <w:type w:val="continuous"/>
      <w:pgSz w:w="11907" w:h="16840" w:code="9"/>
      <w:pgMar w:top="624" w:right="1276" w:bottom="624" w:left="1276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4DC" w:rsidRDefault="002454DC">
      <w:r>
        <w:separator/>
      </w:r>
    </w:p>
  </w:endnote>
  <w:endnote w:type="continuationSeparator" w:id="0">
    <w:p w:rsidR="002454DC" w:rsidRDefault="0024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EF8" w:rsidRDefault="00C61EF8" w:rsidP="00C61EF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52A75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61EF8" w:rsidRDefault="00C61EF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EF8" w:rsidRDefault="00C61EF8" w:rsidP="00C61EF8">
    <w:pPr>
      <w:pStyle w:val="Pidipagina"/>
      <w:framePr w:wrap="around" w:vAnchor="text" w:hAnchor="margin" w:xAlign="center" w:y="1"/>
      <w:rPr>
        <w:rStyle w:val="Numeropagina"/>
      </w:rPr>
    </w:pPr>
  </w:p>
  <w:p w:rsidR="00C61EF8" w:rsidRDefault="00C61EF8" w:rsidP="001859B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4DC" w:rsidRDefault="002454DC">
      <w:r>
        <w:separator/>
      </w:r>
    </w:p>
  </w:footnote>
  <w:footnote w:type="continuationSeparator" w:id="0">
    <w:p w:rsidR="002454DC" w:rsidRDefault="002454DC">
      <w:r>
        <w:continuationSeparator/>
      </w:r>
    </w:p>
  </w:footnote>
  <w:footnote w:id="1">
    <w:p w:rsidR="004C4851" w:rsidRPr="00534136" w:rsidRDefault="004C4851" w:rsidP="00534136">
      <w:pPr>
        <w:pStyle w:val="Testonotaapidipagina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534136">
        <w:rPr>
          <w:rFonts w:ascii="Tw Cen MT" w:hAnsi="Tw Cen MT"/>
          <w:sz w:val="18"/>
          <w:szCs w:val="18"/>
        </w:rPr>
        <w:t>Verranno inviate comunicazioni inerenti il concorso (es. informazioni sulla data di pubblicazione graduatorie, emissione mandati etc.)</w:t>
      </w:r>
    </w:p>
  </w:footnote>
  <w:footnote w:id="2">
    <w:p w:rsidR="004C4851" w:rsidRPr="00534136" w:rsidRDefault="004C4851" w:rsidP="00534136">
      <w:pPr>
        <w:pStyle w:val="Testonotaapidipagina"/>
        <w:rPr>
          <w:rFonts w:ascii="Tw Cen MT" w:hAnsi="Tw Cen MT"/>
          <w:sz w:val="18"/>
          <w:szCs w:val="18"/>
        </w:rPr>
      </w:pPr>
      <w:r w:rsidRPr="00534136">
        <w:rPr>
          <w:rStyle w:val="Rimandonotaapidipagina"/>
          <w:rFonts w:ascii="Tw Cen MT" w:hAnsi="Tw Cen MT"/>
          <w:sz w:val="18"/>
          <w:szCs w:val="18"/>
        </w:rPr>
        <w:footnoteRef/>
      </w:r>
      <w:r w:rsidRPr="00534136">
        <w:rPr>
          <w:rFonts w:ascii="Tw Cen MT" w:hAnsi="Tw Cen MT"/>
          <w:sz w:val="18"/>
          <w:szCs w:val="18"/>
        </w:rPr>
        <w:t xml:space="preserve"> Genitore, esercente patria potestà, tutore (in caso di concorrente minorenne).</w:t>
      </w:r>
    </w:p>
  </w:footnote>
  <w:footnote w:id="3">
    <w:p w:rsidR="00A8740C" w:rsidRPr="00534136" w:rsidRDefault="00A8740C" w:rsidP="00534136">
      <w:pPr>
        <w:pStyle w:val="Testonotaapidipagina"/>
        <w:rPr>
          <w:sz w:val="18"/>
          <w:szCs w:val="18"/>
        </w:rPr>
      </w:pPr>
      <w:r w:rsidRPr="00534136">
        <w:rPr>
          <w:rStyle w:val="Rimandonotaapidipagina"/>
          <w:sz w:val="18"/>
          <w:szCs w:val="18"/>
        </w:rPr>
        <w:footnoteRef/>
      </w:r>
      <w:r w:rsidRPr="00534136">
        <w:rPr>
          <w:sz w:val="18"/>
          <w:szCs w:val="18"/>
        </w:rPr>
        <w:t xml:space="preserve"> </w:t>
      </w:r>
      <w:r w:rsidRPr="00534136">
        <w:rPr>
          <w:rFonts w:ascii="Tw Cen MT" w:hAnsi="Tw Cen MT"/>
          <w:sz w:val="18"/>
          <w:szCs w:val="18"/>
        </w:rPr>
        <w:t>Indicare l’esatta denominazione dell’istituto;</w:t>
      </w:r>
    </w:p>
  </w:footnote>
  <w:footnote w:id="4">
    <w:p w:rsidR="004C4851" w:rsidRDefault="004C4851" w:rsidP="00534136">
      <w:pPr>
        <w:pStyle w:val="Testonotaapidipagina"/>
        <w:ind w:left="120" w:hanging="120"/>
        <w:rPr>
          <w:rFonts w:ascii="Tw Cen MT" w:hAnsi="Tw Cen MT"/>
          <w:sz w:val="18"/>
          <w:szCs w:val="18"/>
        </w:rPr>
      </w:pPr>
      <w:r w:rsidRPr="00534136">
        <w:rPr>
          <w:rStyle w:val="Rimandonotaapidipagina"/>
          <w:rFonts w:ascii="Tw Cen MT" w:hAnsi="Tw Cen MT"/>
          <w:sz w:val="18"/>
          <w:szCs w:val="18"/>
        </w:rPr>
        <w:footnoteRef/>
      </w:r>
      <w:r w:rsidRPr="00534136">
        <w:rPr>
          <w:rFonts w:ascii="Tw Cen MT" w:hAnsi="Tw Cen MT"/>
          <w:sz w:val="18"/>
          <w:szCs w:val="18"/>
        </w:rPr>
        <w:t xml:space="preserve"> Vo</w:t>
      </w:r>
      <w:r w:rsidR="00E77961" w:rsidRPr="00534136">
        <w:rPr>
          <w:rFonts w:ascii="Tw Cen MT" w:hAnsi="Tw Cen MT"/>
          <w:sz w:val="18"/>
          <w:szCs w:val="18"/>
        </w:rPr>
        <w:t>tazione minima non inferiore a 8/10 ovvero 8</w:t>
      </w:r>
      <w:r w:rsidRPr="00534136">
        <w:rPr>
          <w:rFonts w:ascii="Tw Cen MT" w:hAnsi="Tw Cen MT"/>
          <w:sz w:val="18"/>
          <w:szCs w:val="18"/>
        </w:rPr>
        <w:t>0/100 (</w:t>
      </w:r>
      <w:r w:rsidRPr="00BD63B8">
        <w:rPr>
          <w:rFonts w:ascii="Tw Cen MT" w:hAnsi="Tw Cen MT"/>
          <w:b/>
          <w:sz w:val="18"/>
          <w:szCs w:val="18"/>
        </w:rPr>
        <w:t>al calcolo della media non concorrono</w:t>
      </w:r>
      <w:r w:rsidR="00E77961" w:rsidRPr="00BD63B8">
        <w:rPr>
          <w:rFonts w:ascii="Tw Cen MT" w:hAnsi="Tw Cen MT"/>
          <w:b/>
          <w:sz w:val="18"/>
          <w:szCs w:val="18"/>
        </w:rPr>
        <w:t xml:space="preserve"> i voti riportati in religione,</w:t>
      </w:r>
      <w:r w:rsidRPr="00BD63B8">
        <w:rPr>
          <w:rFonts w:ascii="Tw Cen MT" w:hAnsi="Tw Cen MT"/>
          <w:b/>
          <w:sz w:val="18"/>
          <w:szCs w:val="18"/>
        </w:rPr>
        <w:t xml:space="preserve"> condotta</w:t>
      </w:r>
      <w:r w:rsidR="00E77961" w:rsidRPr="00BD63B8">
        <w:rPr>
          <w:rFonts w:ascii="Tw Cen MT" w:hAnsi="Tw Cen MT"/>
          <w:b/>
          <w:sz w:val="18"/>
          <w:szCs w:val="18"/>
        </w:rPr>
        <w:t xml:space="preserve"> ed eventuali materie facoltative</w:t>
      </w:r>
      <w:r w:rsidRPr="00534136">
        <w:rPr>
          <w:rFonts w:ascii="Tw Cen MT" w:hAnsi="Tw Cen MT"/>
          <w:sz w:val="18"/>
          <w:szCs w:val="18"/>
        </w:rPr>
        <w:t>), oppure la valutazione di “</w:t>
      </w:r>
      <w:r w:rsidR="00E77961" w:rsidRPr="00534136">
        <w:rPr>
          <w:rFonts w:ascii="Tw Cen MT" w:hAnsi="Tw Cen MT"/>
          <w:sz w:val="18"/>
          <w:szCs w:val="18"/>
        </w:rPr>
        <w:t>8</w:t>
      </w:r>
      <w:r w:rsidRPr="00534136">
        <w:rPr>
          <w:rFonts w:ascii="Tw Cen MT" w:hAnsi="Tw Cen MT"/>
          <w:sz w:val="18"/>
          <w:szCs w:val="18"/>
        </w:rPr>
        <w:t>/10” nella scuola media.</w:t>
      </w:r>
    </w:p>
    <w:p w:rsidR="0032488B" w:rsidRPr="0032488B" w:rsidRDefault="0032488B" w:rsidP="0032488B">
      <w:pPr>
        <w:tabs>
          <w:tab w:val="left" w:pos="6804"/>
          <w:tab w:val="left" w:pos="7655"/>
        </w:tabs>
        <w:spacing w:line="276" w:lineRule="auto"/>
        <w:jc w:val="both"/>
        <w:rPr>
          <w:rFonts w:ascii="Calibri" w:hAnsi="Calibri"/>
          <w:color w:val="FF0000"/>
          <w:sz w:val="18"/>
          <w:szCs w:val="18"/>
        </w:rPr>
      </w:pPr>
      <w:r w:rsidRPr="0032488B">
        <w:rPr>
          <w:rFonts w:ascii="Calibri" w:hAnsi="Calibri"/>
          <w:color w:val="FF0000"/>
          <w:sz w:val="18"/>
          <w:szCs w:val="18"/>
        </w:rPr>
        <w:t xml:space="preserve">N.B.: Nel caso di presentazione via </w:t>
      </w:r>
      <w:proofErr w:type="spellStart"/>
      <w:r w:rsidRPr="0032488B">
        <w:rPr>
          <w:rFonts w:ascii="Calibri" w:hAnsi="Calibri"/>
          <w:color w:val="FF0000"/>
          <w:sz w:val="18"/>
          <w:szCs w:val="18"/>
        </w:rPr>
        <w:t>PEC</w:t>
      </w:r>
      <w:proofErr w:type="spellEnd"/>
      <w:r w:rsidRPr="0032488B">
        <w:rPr>
          <w:rFonts w:ascii="Calibri" w:hAnsi="Calibri"/>
          <w:color w:val="FF0000"/>
          <w:sz w:val="18"/>
          <w:szCs w:val="18"/>
        </w:rPr>
        <w:t xml:space="preserve"> o posta elettronica il modulo deve essere trasmesso in formato pdf firmato digitalmente o </w:t>
      </w:r>
      <w:r w:rsidRPr="0032488B">
        <w:rPr>
          <w:rFonts w:ascii="Calibri" w:hAnsi="Calibri"/>
          <w:b/>
          <w:color w:val="FF0000"/>
          <w:sz w:val="18"/>
          <w:szCs w:val="18"/>
        </w:rPr>
        <w:t>digitalizzato</w:t>
      </w:r>
      <w:r w:rsidR="00560FEA">
        <w:rPr>
          <w:rFonts w:ascii="Calibri" w:hAnsi="Calibri"/>
          <w:color w:val="FF0000"/>
          <w:sz w:val="18"/>
          <w:szCs w:val="18"/>
        </w:rPr>
        <w:t xml:space="preserve"> </w:t>
      </w:r>
      <w:r w:rsidRPr="0032488B">
        <w:rPr>
          <w:rFonts w:ascii="Calibri" w:hAnsi="Calibri"/>
          <w:color w:val="FF0000"/>
          <w:sz w:val="18"/>
          <w:szCs w:val="18"/>
        </w:rPr>
        <w:t>se s</w:t>
      </w:r>
      <w:r w:rsidR="00560FEA">
        <w:rPr>
          <w:rFonts w:ascii="Calibri" w:hAnsi="Calibri"/>
          <w:color w:val="FF0000"/>
          <w:sz w:val="18"/>
          <w:szCs w:val="18"/>
        </w:rPr>
        <w:t>ottoscritto con firma autografa</w:t>
      </w:r>
      <w:r w:rsidRPr="0032488B">
        <w:rPr>
          <w:rFonts w:ascii="Calibri" w:hAnsi="Calibri"/>
          <w:color w:val="FF0000"/>
          <w:sz w:val="18"/>
          <w:szCs w:val="18"/>
        </w:rPr>
        <w:t xml:space="preserve">. </w:t>
      </w:r>
    </w:p>
    <w:p w:rsidR="0032488B" w:rsidRPr="0032488B" w:rsidRDefault="0032488B" w:rsidP="0032488B">
      <w:pPr>
        <w:tabs>
          <w:tab w:val="left" w:pos="6804"/>
          <w:tab w:val="left" w:pos="7655"/>
        </w:tabs>
        <w:spacing w:line="276" w:lineRule="auto"/>
        <w:jc w:val="both"/>
        <w:rPr>
          <w:rFonts w:ascii="Calibri" w:hAnsi="Calibri"/>
          <w:color w:val="FF0000"/>
          <w:sz w:val="18"/>
          <w:szCs w:val="18"/>
        </w:rPr>
      </w:pPr>
      <w:r w:rsidRPr="0032488B">
        <w:rPr>
          <w:rFonts w:ascii="Calibri" w:hAnsi="Calibri"/>
          <w:color w:val="FF0000"/>
          <w:sz w:val="18"/>
          <w:szCs w:val="18"/>
        </w:rPr>
        <w:t xml:space="preserve">La documentazione che consta di più pagine deve essere digitalizzata in un </w:t>
      </w:r>
      <w:r w:rsidRPr="0032488B">
        <w:rPr>
          <w:rFonts w:ascii="Calibri" w:hAnsi="Calibri"/>
          <w:b/>
          <w:color w:val="FF0000"/>
          <w:sz w:val="18"/>
          <w:szCs w:val="18"/>
        </w:rPr>
        <w:t>unico file</w:t>
      </w:r>
      <w:r w:rsidRPr="0032488B">
        <w:rPr>
          <w:rFonts w:ascii="Calibri" w:hAnsi="Calibri"/>
          <w:color w:val="FF0000"/>
          <w:sz w:val="18"/>
          <w:szCs w:val="18"/>
        </w:rPr>
        <w:t xml:space="preserve">. </w:t>
      </w:r>
    </w:p>
    <w:p w:rsidR="0032488B" w:rsidRPr="0032488B" w:rsidRDefault="0032488B" w:rsidP="0032488B">
      <w:pPr>
        <w:tabs>
          <w:tab w:val="left" w:pos="6804"/>
          <w:tab w:val="left" w:pos="7655"/>
        </w:tabs>
        <w:spacing w:line="276" w:lineRule="auto"/>
        <w:jc w:val="both"/>
        <w:rPr>
          <w:rFonts w:ascii="Calibri" w:hAnsi="Calibri"/>
          <w:b/>
          <w:color w:val="FF0000"/>
          <w:sz w:val="18"/>
          <w:szCs w:val="18"/>
        </w:rPr>
      </w:pPr>
      <w:r w:rsidRPr="0032488B">
        <w:rPr>
          <w:rFonts w:ascii="Calibri" w:hAnsi="Calibri"/>
          <w:b/>
          <w:color w:val="FF0000"/>
          <w:sz w:val="18"/>
          <w:szCs w:val="18"/>
        </w:rPr>
        <w:t>NON VERRANNO PRESE IN CONSIDERAZIONE FOTO O PDF DI FOTO DEL MODULO E/O DELLA DOCUMENTAZIONE DA ALLEGARE.</w:t>
      </w:r>
    </w:p>
    <w:p w:rsidR="0032488B" w:rsidRDefault="0032488B" w:rsidP="00534136">
      <w:pPr>
        <w:pStyle w:val="Testonotaapidipagina"/>
        <w:ind w:left="120" w:hanging="12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627BD"/>
    <w:multiLevelType w:val="hybridMultilevel"/>
    <w:tmpl w:val="84483B46"/>
    <w:lvl w:ilvl="0" w:tplc="6E6247C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B321EC"/>
    <w:multiLevelType w:val="hybridMultilevel"/>
    <w:tmpl w:val="592EA0B2"/>
    <w:lvl w:ilvl="0" w:tplc="37029D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C2C7C"/>
    <w:multiLevelType w:val="multilevel"/>
    <w:tmpl w:val="588444EE"/>
    <w:lvl w:ilvl="0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37"/>
        </w:tabs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97"/>
        </w:tabs>
        <w:ind w:left="3597" w:hanging="360"/>
      </w:pPr>
      <w:rPr>
        <w:rFonts w:hint="default"/>
      </w:rPr>
    </w:lvl>
  </w:abstractNum>
  <w:abstractNum w:abstractNumId="3" w15:restartNumberingAfterBreak="0">
    <w:nsid w:val="26E6773B"/>
    <w:multiLevelType w:val="hybridMultilevel"/>
    <w:tmpl w:val="6F3253E4"/>
    <w:lvl w:ilvl="0" w:tplc="3F22909A">
      <w:start w:val="1"/>
      <w:numFmt w:val="bullet"/>
      <w:lvlText w:val=""/>
      <w:lvlJc w:val="left"/>
      <w:pPr>
        <w:tabs>
          <w:tab w:val="num" w:pos="644"/>
        </w:tabs>
        <w:ind w:left="568" w:hanging="284"/>
      </w:pPr>
      <w:rPr>
        <w:rFonts w:ascii="Symbol" w:hAnsi="Symbol" w:hint="default"/>
      </w:rPr>
    </w:lvl>
    <w:lvl w:ilvl="1" w:tplc="FE4C2DA4">
      <w:start w:val="1"/>
      <w:numFmt w:val="bullet"/>
      <w:lvlText w:val="□"/>
      <w:lvlJc w:val="left"/>
      <w:pPr>
        <w:tabs>
          <w:tab w:val="num" w:pos="1157"/>
        </w:tabs>
        <w:ind w:left="1157" w:hanging="360"/>
      </w:pPr>
      <w:rPr>
        <w:rFonts w:ascii="Times New Roman" w:hAnsi="Times New Roman" w:cs="Times New Roman" w:hint="default"/>
        <w:sz w:val="48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4" w15:restartNumberingAfterBreak="0">
    <w:nsid w:val="290445C8"/>
    <w:multiLevelType w:val="hybridMultilevel"/>
    <w:tmpl w:val="ACA2739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537050"/>
    <w:multiLevelType w:val="hybridMultilevel"/>
    <w:tmpl w:val="6F3253E4"/>
    <w:lvl w:ilvl="0" w:tplc="3F22909A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C0ECA87E">
      <w:start w:val="1"/>
      <w:numFmt w:val="bullet"/>
      <w:lvlText w:val="□"/>
      <w:lvlJc w:val="left"/>
      <w:pPr>
        <w:tabs>
          <w:tab w:val="num" w:pos="873"/>
        </w:tabs>
        <w:ind w:left="873" w:hanging="360"/>
      </w:pPr>
      <w:rPr>
        <w:rFonts w:ascii="Times New Roman" w:hAnsi="Times New Roman" w:cs="Times New Roman" w:hint="default"/>
        <w:sz w:val="48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34847B87"/>
    <w:multiLevelType w:val="hybridMultilevel"/>
    <w:tmpl w:val="6CB004FA"/>
    <w:lvl w:ilvl="0" w:tplc="59F6CF48">
      <w:start w:val="1"/>
      <w:numFmt w:val="decimal"/>
      <w:lvlText w:val="%1.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001074"/>
    <w:multiLevelType w:val="hybridMultilevel"/>
    <w:tmpl w:val="6F3253E4"/>
    <w:lvl w:ilvl="0" w:tplc="C0ECA87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48"/>
      </w:rPr>
    </w:lvl>
    <w:lvl w:ilvl="1" w:tplc="0410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56D14E23"/>
    <w:multiLevelType w:val="hybridMultilevel"/>
    <w:tmpl w:val="6F3253E4"/>
    <w:lvl w:ilvl="0" w:tplc="7AD84600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C0ECA87E">
      <w:start w:val="1"/>
      <w:numFmt w:val="bullet"/>
      <w:lvlText w:val="□"/>
      <w:lvlJc w:val="left"/>
      <w:pPr>
        <w:tabs>
          <w:tab w:val="num" w:pos="873"/>
        </w:tabs>
        <w:ind w:left="873" w:hanging="360"/>
      </w:pPr>
      <w:rPr>
        <w:rFonts w:ascii="Times New Roman" w:hAnsi="Times New Roman" w:cs="Times New Roman" w:hint="default"/>
        <w:sz w:val="48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5C085FE4"/>
    <w:multiLevelType w:val="singleLevel"/>
    <w:tmpl w:val="469AFE5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5C6E36E5"/>
    <w:multiLevelType w:val="hybridMultilevel"/>
    <w:tmpl w:val="5C686400"/>
    <w:lvl w:ilvl="0" w:tplc="3F22909A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</w:rPr>
    </w:lvl>
    <w:lvl w:ilvl="1" w:tplc="BAD4019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C7836"/>
    <w:multiLevelType w:val="hybridMultilevel"/>
    <w:tmpl w:val="04C65CF2"/>
    <w:lvl w:ilvl="0" w:tplc="3F22909A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</w:rPr>
    </w:lvl>
    <w:lvl w:ilvl="1" w:tplc="BA2CBE26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A6174"/>
    <w:multiLevelType w:val="hybridMultilevel"/>
    <w:tmpl w:val="6F3253E4"/>
    <w:lvl w:ilvl="0" w:tplc="7AD84600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77DF05B7"/>
    <w:multiLevelType w:val="hybridMultilevel"/>
    <w:tmpl w:val="6F3253E4"/>
    <w:lvl w:ilvl="0" w:tplc="3F22909A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3"/>
  </w:num>
  <w:num w:numId="5">
    <w:abstractNumId w:val="10"/>
  </w:num>
  <w:num w:numId="6">
    <w:abstractNumId w:val="11"/>
  </w:num>
  <w:num w:numId="7">
    <w:abstractNumId w:val="6"/>
  </w:num>
  <w:num w:numId="8">
    <w:abstractNumId w:val="8"/>
  </w:num>
  <w:num w:numId="9">
    <w:abstractNumId w:val="7"/>
  </w:num>
  <w:num w:numId="10">
    <w:abstractNumId w:val="4"/>
  </w:num>
  <w:num w:numId="11">
    <w:abstractNumId w:val="0"/>
  </w:num>
  <w:num w:numId="12">
    <w:abstractNumId w:val="1"/>
  </w:num>
  <w:num w:numId="13">
    <w:abstractNumId w:val="2"/>
  </w:num>
  <w:num w:numId="14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tabs>
            <w:tab w:val="num" w:pos="0"/>
          </w:tabs>
          <w:ind w:left="283" w:hanging="283"/>
        </w:pPr>
        <w:rPr>
          <w:rFonts w:ascii="Tw Cen MT" w:hAnsi="Tw Cen MT" w:hint="default"/>
          <w:b w:val="0"/>
          <w:i w:val="0"/>
          <w:sz w:val="24"/>
          <w:szCs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6F"/>
    <w:rsid w:val="0001613E"/>
    <w:rsid w:val="00022509"/>
    <w:rsid w:val="00023224"/>
    <w:rsid w:val="000434CB"/>
    <w:rsid w:val="00060AB2"/>
    <w:rsid w:val="00087649"/>
    <w:rsid w:val="000A734B"/>
    <w:rsid w:val="000D4DD6"/>
    <w:rsid w:val="000E1BDD"/>
    <w:rsid w:val="000E7467"/>
    <w:rsid w:val="000F3602"/>
    <w:rsid w:val="000F6AE8"/>
    <w:rsid w:val="00161954"/>
    <w:rsid w:val="001715D4"/>
    <w:rsid w:val="0018155A"/>
    <w:rsid w:val="00181704"/>
    <w:rsid w:val="00183BD2"/>
    <w:rsid w:val="001859B5"/>
    <w:rsid w:val="001950CD"/>
    <w:rsid w:val="001B19AD"/>
    <w:rsid w:val="001C7674"/>
    <w:rsid w:val="001F16D0"/>
    <w:rsid w:val="001F5F9E"/>
    <w:rsid w:val="0020524F"/>
    <w:rsid w:val="002065CD"/>
    <w:rsid w:val="00212B86"/>
    <w:rsid w:val="00221560"/>
    <w:rsid w:val="00231310"/>
    <w:rsid w:val="00231863"/>
    <w:rsid w:val="002366FA"/>
    <w:rsid w:val="00245001"/>
    <w:rsid w:val="002454DC"/>
    <w:rsid w:val="00255013"/>
    <w:rsid w:val="00264B6F"/>
    <w:rsid w:val="00272F2D"/>
    <w:rsid w:val="00282FA1"/>
    <w:rsid w:val="00283FEB"/>
    <w:rsid w:val="00293B3E"/>
    <w:rsid w:val="002A7137"/>
    <w:rsid w:val="002D1825"/>
    <w:rsid w:val="002F6B49"/>
    <w:rsid w:val="0031328B"/>
    <w:rsid w:val="00320D44"/>
    <w:rsid w:val="00323656"/>
    <w:rsid w:val="0032488B"/>
    <w:rsid w:val="00324A85"/>
    <w:rsid w:val="00325B21"/>
    <w:rsid w:val="00340485"/>
    <w:rsid w:val="00354914"/>
    <w:rsid w:val="0037276E"/>
    <w:rsid w:val="00373A77"/>
    <w:rsid w:val="00392339"/>
    <w:rsid w:val="00395994"/>
    <w:rsid w:val="003A5A2E"/>
    <w:rsid w:val="003C5D80"/>
    <w:rsid w:val="003F3C2A"/>
    <w:rsid w:val="00405CE1"/>
    <w:rsid w:val="00422F01"/>
    <w:rsid w:val="00431541"/>
    <w:rsid w:val="0043481F"/>
    <w:rsid w:val="00435F55"/>
    <w:rsid w:val="004435BD"/>
    <w:rsid w:val="00475890"/>
    <w:rsid w:val="00492744"/>
    <w:rsid w:val="004B3290"/>
    <w:rsid w:val="004C4851"/>
    <w:rsid w:val="004C6345"/>
    <w:rsid w:val="004E2623"/>
    <w:rsid w:val="004F0032"/>
    <w:rsid w:val="00502943"/>
    <w:rsid w:val="0050763A"/>
    <w:rsid w:val="00511A1C"/>
    <w:rsid w:val="005312CB"/>
    <w:rsid w:val="00534136"/>
    <w:rsid w:val="00542C61"/>
    <w:rsid w:val="00554FF2"/>
    <w:rsid w:val="00560FEA"/>
    <w:rsid w:val="00566F31"/>
    <w:rsid w:val="00582DB9"/>
    <w:rsid w:val="005A692E"/>
    <w:rsid w:val="005B28B7"/>
    <w:rsid w:val="005C3411"/>
    <w:rsid w:val="005D0545"/>
    <w:rsid w:val="005F4252"/>
    <w:rsid w:val="0063348A"/>
    <w:rsid w:val="00634239"/>
    <w:rsid w:val="0064076A"/>
    <w:rsid w:val="0065166F"/>
    <w:rsid w:val="00656DC2"/>
    <w:rsid w:val="0068729A"/>
    <w:rsid w:val="00690A89"/>
    <w:rsid w:val="007222D1"/>
    <w:rsid w:val="00735901"/>
    <w:rsid w:val="00745845"/>
    <w:rsid w:val="0075148E"/>
    <w:rsid w:val="00763D26"/>
    <w:rsid w:val="00782CAF"/>
    <w:rsid w:val="007830B2"/>
    <w:rsid w:val="00786DAC"/>
    <w:rsid w:val="007943A5"/>
    <w:rsid w:val="00803C03"/>
    <w:rsid w:val="00807CF2"/>
    <w:rsid w:val="008145B4"/>
    <w:rsid w:val="00853BF1"/>
    <w:rsid w:val="008545D6"/>
    <w:rsid w:val="00861BAC"/>
    <w:rsid w:val="00862277"/>
    <w:rsid w:val="008A4086"/>
    <w:rsid w:val="008D7057"/>
    <w:rsid w:val="008E20B8"/>
    <w:rsid w:val="008E79A2"/>
    <w:rsid w:val="008F00CE"/>
    <w:rsid w:val="008F308A"/>
    <w:rsid w:val="008F4551"/>
    <w:rsid w:val="00901968"/>
    <w:rsid w:val="0090679C"/>
    <w:rsid w:val="00920081"/>
    <w:rsid w:val="00943C4E"/>
    <w:rsid w:val="009B1C50"/>
    <w:rsid w:val="00A132C3"/>
    <w:rsid w:val="00A30F15"/>
    <w:rsid w:val="00A323D2"/>
    <w:rsid w:val="00A374A9"/>
    <w:rsid w:val="00A63735"/>
    <w:rsid w:val="00A8740C"/>
    <w:rsid w:val="00A9019D"/>
    <w:rsid w:val="00A94D5A"/>
    <w:rsid w:val="00AC277D"/>
    <w:rsid w:val="00AC4F0D"/>
    <w:rsid w:val="00B0047C"/>
    <w:rsid w:val="00B426C6"/>
    <w:rsid w:val="00B43B30"/>
    <w:rsid w:val="00B579DA"/>
    <w:rsid w:val="00B664D0"/>
    <w:rsid w:val="00B67BCB"/>
    <w:rsid w:val="00B84CA0"/>
    <w:rsid w:val="00B91160"/>
    <w:rsid w:val="00BC5D13"/>
    <w:rsid w:val="00BD63B8"/>
    <w:rsid w:val="00BE6ACF"/>
    <w:rsid w:val="00BF7415"/>
    <w:rsid w:val="00C02EA8"/>
    <w:rsid w:val="00C11048"/>
    <w:rsid w:val="00C46613"/>
    <w:rsid w:val="00C46B30"/>
    <w:rsid w:val="00C557A2"/>
    <w:rsid w:val="00C61EF8"/>
    <w:rsid w:val="00C65327"/>
    <w:rsid w:val="00C76427"/>
    <w:rsid w:val="00C83012"/>
    <w:rsid w:val="00C914C9"/>
    <w:rsid w:val="00C9645F"/>
    <w:rsid w:val="00CA174E"/>
    <w:rsid w:val="00CA5704"/>
    <w:rsid w:val="00CB07F4"/>
    <w:rsid w:val="00CD4476"/>
    <w:rsid w:val="00CE360A"/>
    <w:rsid w:val="00D440E8"/>
    <w:rsid w:val="00D45406"/>
    <w:rsid w:val="00D778AC"/>
    <w:rsid w:val="00D96655"/>
    <w:rsid w:val="00DB5DDC"/>
    <w:rsid w:val="00DB69C9"/>
    <w:rsid w:val="00E10AE1"/>
    <w:rsid w:val="00E21D36"/>
    <w:rsid w:val="00E340C8"/>
    <w:rsid w:val="00E361F0"/>
    <w:rsid w:val="00E40AAC"/>
    <w:rsid w:val="00E653CA"/>
    <w:rsid w:val="00E7138E"/>
    <w:rsid w:val="00E77961"/>
    <w:rsid w:val="00E86A46"/>
    <w:rsid w:val="00E92E41"/>
    <w:rsid w:val="00EA30A2"/>
    <w:rsid w:val="00EA7B5A"/>
    <w:rsid w:val="00EE6890"/>
    <w:rsid w:val="00EE68D3"/>
    <w:rsid w:val="00F02BEA"/>
    <w:rsid w:val="00F21D3B"/>
    <w:rsid w:val="00F26290"/>
    <w:rsid w:val="00F353CB"/>
    <w:rsid w:val="00F36DB6"/>
    <w:rsid w:val="00F45B98"/>
    <w:rsid w:val="00F46304"/>
    <w:rsid w:val="00F46D82"/>
    <w:rsid w:val="00F52A75"/>
    <w:rsid w:val="00F704BC"/>
    <w:rsid w:val="00FB0BD0"/>
    <w:rsid w:val="00FC2B33"/>
    <w:rsid w:val="00FC7429"/>
    <w:rsid w:val="00FE2B79"/>
    <w:rsid w:val="00FE7691"/>
    <w:rsid w:val="00FF0C6D"/>
    <w:rsid w:val="00FF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49071"/>
  <w15:chartTrackingRefBased/>
  <w15:docId w15:val="{EE9E74C5-4316-40C4-B79B-45264FE8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61EF8"/>
    <w:rPr>
      <w:sz w:val="24"/>
    </w:rPr>
  </w:style>
  <w:style w:type="paragraph" w:styleId="Titolo3">
    <w:name w:val="heading 3"/>
    <w:basedOn w:val="Normale"/>
    <w:next w:val="Normale"/>
    <w:qFormat/>
    <w:rsid w:val="00C61EF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C61E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C61E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C61EF8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C61EF8"/>
    <w:pPr>
      <w:spacing w:before="240" w:after="60"/>
      <w:outlineLvl w:val="7"/>
    </w:pPr>
    <w:rPr>
      <w:i/>
      <w:iCs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C61EF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61EF8"/>
  </w:style>
  <w:style w:type="paragraph" w:styleId="Testonormale">
    <w:name w:val="Plain Text"/>
    <w:basedOn w:val="Normale"/>
    <w:rsid w:val="00C61EF8"/>
    <w:rPr>
      <w:rFonts w:ascii="Courier New" w:hAnsi="Courier New" w:cs="Courier New"/>
      <w:sz w:val="20"/>
    </w:rPr>
  </w:style>
  <w:style w:type="paragraph" w:styleId="Intestazione">
    <w:name w:val="header"/>
    <w:basedOn w:val="Normale"/>
    <w:rsid w:val="001859B5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semiHidden/>
    <w:rsid w:val="00B579DA"/>
    <w:rPr>
      <w:sz w:val="20"/>
    </w:rPr>
  </w:style>
  <w:style w:type="character" w:styleId="Rimandonotaapidipagina">
    <w:name w:val="footnote reference"/>
    <w:semiHidden/>
    <w:rsid w:val="00B579DA"/>
    <w:rPr>
      <w:vertAlign w:val="superscript"/>
    </w:rPr>
  </w:style>
  <w:style w:type="paragraph" w:customStyle="1" w:styleId="Paragrafoelenco1">
    <w:name w:val="Paragrafo elenco1"/>
    <w:basedOn w:val="Normale"/>
    <w:rsid w:val="00CE360A"/>
    <w:pPr>
      <w:ind w:left="720"/>
    </w:pPr>
    <w:rPr>
      <w:rFonts w:ascii="Calibri" w:hAnsi="Calibri" w:cs="Calibri"/>
      <w:sz w:val="22"/>
      <w:szCs w:val="22"/>
      <w:lang w:eastAsia="ar-SA"/>
    </w:rPr>
  </w:style>
  <w:style w:type="paragraph" w:styleId="Testofumetto">
    <w:name w:val="Balloon Text"/>
    <w:basedOn w:val="Normale"/>
    <w:link w:val="TestofumettoCarattere"/>
    <w:rsid w:val="008F308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8F308A"/>
    <w:rPr>
      <w:rFonts w:ascii="Segoe UI" w:hAnsi="Segoe UI" w:cs="Segoe UI"/>
      <w:sz w:val="18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B2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7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fania.BOLOTANA\Documents\Modelli%20di%20Office%20personalizzati\DOMANDA-ass.-studiocompl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DOMANDA-ass.-studiocompl.dotx</Template>
  <TotalTime>3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SCADENZA 12 settembre 2003</vt:lpstr>
    </vt:vector>
  </TitlesOfParts>
  <Company>*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SCADENZA 12 settembre 2003</dc:title>
  <dc:subject/>
  <dc:creator>stefania</dc:creator>
  <cp:keywords/>
  <dc:description/>
  <cp:lastModifiedBy>Stef</cp:lastModifiedBy>
  <cp:revision>3</cp:revision>
  <cp:lastPrinted>2025-10-14T05:59:00Z</cp:lastPrinted>
  <dcterms:created xsi:type="dcterms:W3CDTF">2026-10-12T08:25:00Z</dcterms:created>
  <dcterms:modified xsi:type="dcterms:W3CDTF">2026-10-12T08:31:00Z</dcterms:modified>
</cp:coreProperties>
</file>