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3600"/>
        <w:gridCol w:w="1260"/>
        <w:gridCol w:w="4500"/>
      </w:tblGrid>
      <w:tr w:rsidR="00803C03">
        <w:tc>
          <w:tcPr>
            <w:tcW w:w="3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4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b/>
                <w:bCs/>
                <w:sz w:val="18"/>
                <w:szCs w:val="18"/>
              </w:rPr>
              <w:t>SCADENZA: ________________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3C03" w:rsidRDefault="00803C03">
            <w:pPr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03C03" w:rsidRDefault="00EE6890">
            <w:pPr>
              <w:spacing w:line="24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Al Responsabile del Settore</w:t>
            </w:r>
          </w:p>
          <w:p w:rsidR="00803C03" w:rsidRDefault="00EE6890">
            <w:pPr>
              <w:spacing w:line="24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“Culturale Scolastico – Socio Assistenziale”</w:t>
            </w:r>
          </w:p>
          <w:p w:rsidR="00803C03" w:rsidRDefault="00EE6890">
            <w:pPr>
              <w:spacing w:line="24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COMUNE DI BOLOTANA</w:t>
            </w:r>
          </w:p>
        </w:tc>
      </w:tr>
    </w:tbl>
    <w:p w:rsidR="00803C03" w:rsidRDefault="00803C03">
      <w:pPr>
        <w:spacing w:after="120"/>
        <w:jc w:val="center"/>
        <w:rPr>
          <w:rFonts w:ascii="Titillium Web" w:hAnsi="Titillium Web"/>
          <w:sz w:val="18"/>
          <w:szCs w:val="18"/>
        </w:rPr>
      </w:pPr>
    </w:p>
    <w:p w:rsidR="00803C03" w:rsidRDefault="00EE6890">
      <w:pPr>
        <w:jc w:val="center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b/>
          <w:bCs/>
          <w:sz w:val="18"/>
          <w:szCs w:val="18"/>
        </w:rPr>
        <w:t>DOMANDA PER IL RIMBORSO DELLE SPESE DI VIAGGIO AGLI STUDENTI PENDOLARI</w:t>
      </w:r>
    </w:p>
    <w:p w:rsidR="00803C03" w:rsidRDefault="00EE6890">
      <w:pPr>
        <w:spacing w:after="160"/>
        <w:jc w:val="center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b/>
          <w:bCs/>
          <w:sz w:val="18"/>
          <w:szCs w:val="18"/>
        </w:rPr>
        <w:t>ANNO SCOLASTICO 2025/2026</w:t>
      </w:r>
    </w:p>
    <w:p w:rsidR="00803C03" w:rsidRDefault="00EE6890">
      <w:pPr>
        <w:spacing w:after="100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Il/La sottoscritto/a: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2813"/>
        <w:gridCol w:w="1548"/>
        <w:gridCol w:w="800"/>
        <w:gridCol w:w="800"/>
        <w:gridCol w:w="800"/>
        <w:gridCol w:w="761"/>
      </w:tblGrid>
      <w:tr w:rsidR="00803C03" w:rsidTr="005B28B7">
        <w:trPr>
          <w:cantSplit/>
          <w:trHeight w:val="312"/>
        </w:trPr>
        <w:tc>
          <w:tcPr>
            <w:tcW w:w="9360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DATI DEL RICHIEDENTE</w:t>
            </w: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COGNOME</w:t>
            </w:r>
          </w:p>
        </w:tc>
        <w:tc>
          <w:tcPr>
            <w:tcW w:w="752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NOME</w:t>
            </w:r>
          </w:p>
        </w:tc>
        <w:tc>
          <w:tcPr>
            <w:tcW w:w="752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LUOGO DI NASCITA</w:t>
            </w:r>
          </w:p>
        </w:tc>
        <w:tc>
          <w:tcPr>
            <w:tcW w:w="752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DATA DI NASCITA</w:t>
            </w:r>
          </w:p>
        </w:tc>
        <w:tc>
          <w:tcPr>
            <w:tcW w:w="2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CODICE FISCALE</w:t>
            </w:r>
          </w:p>
        </w:tc>
        <w:tc>
          <w:tcPr>
            <w:tcW w:w="3161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INDIRIZZO</w:t>
            </w:r>
          </w:p>
        </w:tc>
        <w:tc>
          <w:tcPr>
            <w:tcW w:w="5961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N°</w:t>
            </w:r>
          </w:p>
        </w:tc>
        <w:tc>
          <w:tcPr>
            <w:tcW w:w="7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COMUNE</w:t>
            </w:r>
          </w:p>
        </w:tc>
        <w:tc>
          <w:tcPr>
            <w:tcW w:w="436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CAP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PROV.</w:t>
            </w:r>
          </w:p>
        </w:tc>
        <w:tc>
          <w:tcPr>
            <w:tcW w:w="7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TELEFONO</w:t>
            </w:r>
          </w:p>
        </w:tc>
        <w:tc>
          <w:tcPr>
            <w:tcW w:w="2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CELLULARE</w:t>
            </w:r>
          </w:p>
        </w:tc>
        <w:tc>
          <w:tcPr>
            <w:tcW w:w="3161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EMAIL</w:t>
            </w:r>
            <w:r>
              <w:rPr>
                <w:rStyle w:val="Rimandonotaapidipagina"/>
                <w:rFonts w:ascii="Titillium Web" w:hAnsi="Titillium Web"/>
                <w:sz w:val="18"/>
              </w:rPr>
              <w:footnoteReference w:id="1"/>
            </w:r>
          </w:p>
        </w:tc>
        <w:tc>
          <w:tcPr>
            <w:tcW w:w="752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PEC</w:t>
            </w:r>
          </w:p>
        </w:tc>
        <w:tc>
          <w:tcPr>
            <w:tcW w:w="752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</w:tbl>
    <w:p w:rsidR="00803C03" w:rsidRDefault="00EE6890">
      <w:pPr>
        <w:spacing w:before="120" w:after="40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In qualità di:</w:t>
      </w:r>
      <w:r>
        <w:rPr>
          <w:rStyle w:val="Rimandonotaapidipagina"/>
          <w:rFonts w:ascii="Titillium Web" w:hAnsi="Titillium Web"/>
          <w:sz w:val="18"/>
        </w:rPr>
        <w:footnoteReference w:id="2"/>
      </w:r>
    </w:p>
    <w:p w:rsidR="00BD63B8" w:rsidRDefault="00BD63B8">
      <w:pPr>
        <w:ind w:left="720" w:hanging="360"/>
        <w:rPr>
          <w:rFonts w:ascii="Titillium Web" w:hAnsi="Titillium Web"/>
          <w:sz w:val="18"/>
          <w:szCs w:val="18"/>
        </w:rPr>
        <w:sectPr w:rsidR="00BD63B8" w:rsidSect="005B28B7">
          <w:footerReference w:type="even" r:id="rId7"/>
          <w:footerReference w:type="default" r:id="rId8"/>
          <w:pgSz w:w="11907" w:h="16840" w:code="9"/>
          <w:pgMar w:top="624" w:right="1276" w:bottom="624" w:left="1276" w:header="0" w:footer="567" w:gutter="0"/>
          <w:cols w:space="720"/>
        </w:sectPr>
      </w:pPr>
    </w:p>
    <w:p w:rsidR="00803C03" w:rsidRDefault="00EE6890" w:rsidP="00BD63B8">
      <w:pPr>
        <w:widowControl w:val="0"/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lastRenderedPageBreak/>
        <w:fldChar w:fldCharType="begin">
          <w:ffData>
            <w:name w:val="Controllo10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1A69DC">
        <w:rPr>
          <w:rFonts w:ascii="Titillium Web" w:hAnsi="Titillium Web"/>
          <w:sz w:val="18"/>
          <w:szCs w:val="18"/>
        </w:rPr>
      </w:r>
      <w:r w:rsidR="001A69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Genitore</w:t>
      </w:r>
    </w:p>
    <w:p w:rsidR="00803C03" w:rsidRDefault="00EE6890" w:rsidP="00BD63B8">
      <w:pPr>
        <w:widowControl w:val="0"/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0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1A69DC">
        <w:rPr>
          <w:rFonts w:ascii="Titillium Web" w:hAnsi="Titillium Web"/>
          <w:sz w:val="18"/>
          <w:szCs w:val="18"/>
        </w:rPr>
      </w:r>
      <w:r w:rsidR="001A69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Esercente la potestà genitoriale</w:t>
      </w:r>
    </w:p>
    <w:p w:rsidR="00803C03" w:rsidRDefault="00EE6890" w:rsidP="00BD63B8">
      <w:pPr>
        <w:widowControl w:val="0"/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lastRenderedPageBreak/>
        <w:fldChar w:fldCharType="begin">
          <w:ffData>
            <w:name w:val="Controllo10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1A69DC">
        <w:rPr>
          <w:rFonts w:ascii="Titillium Web" w:hAnsi="Titillium Web"/>
          <w:sz w:val="18"/>
          <w:szCs w:val="18"/>
        </w:rPr>
      </w:r>
      <w:r w:rsidR="001A69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Tutore</w:t>
      </w:r>
    </w:p>
    <w:p w:rsidR="00BD63B8" w:rsidRDefault="00BD63B8" w:rsidP="00BD63B8">
      <w:pPr>
        <w:widowControl w:val="0"/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0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1A69DC">
        <w:rPr>
          <w:rFonts w:ascii="Titillium Web" w:hAnsi="Titillium Web"/>
          <w:sz w:val="18"/>
          <w:szCs w:val="18"/>
        </w:rPr>
      </w:r>
      <w:r w:rsidR="001A69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 xml:space="preserve"> Studente maggiorenne</w:t>
      </w:r>
    </w:p>
    <w:p w:rsidR="00BD63B8" w:rsidRDefault="00BD63B8">
      <w:pPr>
        <w:ind w:left="720" w:hanging="360"/>
        <w:rPr>
          <w:rFonts w:ascii="Titillium Web" w:hAnsi="Titillium Web"/>
          <w:sz w:val="18"/>
          <w:szCs w:val="18"/>
        </w:rPr>
        <w:sectPr w:rsidR="00BD63B8" w:rsidSect="00BD63B8">
          <w:type w:val="continuous"/>
          <w:pgSz w:w="11907" w:h="16840" w:code="9"/>
          <w:pgMar w:top="624" w:right="1276" w:bottom="624" w:left="1276" w:header="0" w:footer="567" w:gutter="0"/>
          <w:cols w:num="2" w:space="720"/>
        </w:sectPr>
      </w:pPr>
    </w:p>
    <w:p w:rsidR="00803C03" w:rsidRDefault="00803C03">
      <w:pPr>
        <w:spacing w:after="60"/>
        <w:rPr>
          <w:rFonts w:ascii="Titillium Web" w:hAnsi="Titillium Web"/>
          <w:sz w:val="18"/>
          <w:szCs w:val="18"/>
        </w:rPr>
      </w:pP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03C03">
        <w:trPr>
          <w:cantSplit/>
          <w:trHeight w:val="300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CHIEDE</w:t>
            </w:r>
          </w:p>
        </w:tc>
      </w:tr>
    </w:tbl>
    <w:p w:rsidR="004D269A" w:rsidRDefault="001A69DC">
      <w:pPr>
        <w:spacing w:before="120" w:after="10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 xml:space="preserve">che lo/a studente/ssa di seguito indicato/a, frequentante durante l’anno scolastico 2025/2026 un Istituto di Istruzione Secondaria Superiore nell’ambito del territorio regionale, sia ammesso/a a partecipare al concorso per l’assegnazione del </w:t>
      </w:r>
      <w:r>
        <w:rPr>
          <w:rFonts w:ascii="Titillium Web" w:hAnsi="Titillium Web"/>
          <w:b/>
          <w:bCs/>
          <w:sz w:val="18"/>
          <w:szCs w:val="18"/>
        </w:rPr>
        <w:t>rimborso delle</w:t>
      </w:r>
      <w:r>
        <w:rPr>
          <w:rFonts w:ascii="Titillium Web" w:hAnsi="Titillium Web"/>
          <w:b/>
          <w:bCs/>
          <w:sz w:val="18"/>
          <w:szCs w:val="18"/>
        </w:rPr>
        <w:t xml:space="preserve"> spese di viaggio</w:t>
      </w:r>
      <w:r>
        <w:rPr>
          <w:rFonts w:ascii="Titillium Web" w:hAnsi="Titillium Web"/>
          <w:sz w:val="18"/>
          <w:szCs w:val="18"/>
        </w:rPr>
        <w:t xml:space="preserve"> sostenute per raggiungere la sede dell’Istituto scolastico: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2813"/>
        <w:gridCol w:w="1548"/>
        <w:gridCol w:w="3161"/>
      </w:tblGrid>
      <w:tr w:rsidR="00803C03" w:rsidTr="005B28B7">
        <w:trPr>
          <w:cantSplit/>
          <w:trHeight w:val="312"/>
        </w:trPr>
        <w:tc>
          <w:tcPr>
            <w:tcW w:w="9360" w:type="dxa"/>
            <w:gridSpan w:val="4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DATI DELLO/A STUDENTE/</w:t>
            </w:r>
            <w:proofErr w:type="spellStart"/>
            <w:r>
              <w:rPr>
                <w:rFonts w:ascii="Titillium Web" w:hAnsi="Titillium Web"/>
                <w:sz w:val="18"/>
                <w:szCs w:val="18"/>
              </w:rPr>
              <w:t>SSA</w:t>
            </w:r>
            <w:proofErr w:type="spellEnd"/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COGNOME</w:t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NOME</w:t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LUOGO DI NASCITA</w:t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DATA DI NASCITA</w:t>
            </w:r>
          </w:p>
        </w:tc>
        <w:tc>
          <w:tcPr>
            <w:tcW w:w="2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  <w:tc>
          <w:tcPr>
            <w:tcW w:w="154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CODICE FISCALE</w:t>
            </w:r>
          </w:p>
        </w:tc>
        <w:tc>
          <w:tcPr>
            <w:tcW w:w="31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5B28B7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 xml:space="preserve">CLASSE </w:t>
            </w:r>
            <w:proofErr w:type="spellStart"/>
            <w:r>
              <w:rPr>
                <w:rFonts w:ascii="Titillium Web" w:hAnsi="Titillium Web"/>
                <w:sz w:val="18"/>
                <w:szCs w:val="18"/>
              </w:rPr>
              <w:t>FREQ.TA</w:t>
            </w:r>
            <w:proofErr w:type="spellEnd"/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ISTITUTO</w:t>
            </w:r>
            <w:r>
              <w:rPr>
                <w:rStyle w:val="Rimandonotaapidipagina"/>
                <w:rFonts w:ascii="Titillium Web" w:hAnsi="Titillium Web"/>
                <w:sz w:val="18"/>
              </w:rPr>
              <w:footnoteReference w:id="3"/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SEDE DELL’ISTITUTO</w:t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 w:rsidTr="005B28B7">
        <w:trPr>
          <w:cantSplit/>
          <w:trHeight w:val="312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VOTAZIONE FINALE</w:t>
            </w:r>
            <w:r>
              <w:rPr>
                <w:rStyle w:val="Rimandonotaapidipagina"/>
                <w:rFonts w:ascii="Titillium Web" w:hAnsi="Titillium Web"/>
                <w:sz w:val="18"/>
              </w:rPr>
              <w:footnoteReference w:id="4"/>
            </w:r>
          </w:p>
        </w:tc>
        <w:tc>
          <w:tcPr>
            <w:tcW w:w="7522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 w:rsidP="005B28B7">
            <w:pPr>
              <w:widowControl w:val="0"/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</w:tbl>
    <w:p w:rsidR="00803C03" w:rsidRDefault="00803C03">
      <w:pPr>
        <w:spacing w:after="100"/>
        <w:rPr>
          <w:rFonts w:ascii="Titillium Web" w:hAnsi="Titillium Web"/>
          <w:sz w:val="18"/>
          <w:szCs w:val="18"/>
        </w:rPr>
      </w:pP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03C03">
        <w:trPr>
          <w:cantSplit/>
          <w:trHeight w:val="300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DICHIARA</w:t>
            </w:r>
          </w:p>
        </w:tc>
      </w:tr>
    </w:tbl>
    <w:p w:rsidR="00803C03" w:rsidRDefault="00EE6890">
      <w:pPr>
        <w:spacing w:before="120" w:after="10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A tal fine, ai sensi degli articoli 46, 47 e 48 del D.P.R. 445/2000 e consapevole delle sanzioni penali previste dall’art. 76 del suddetto Decreto, dichiara sotto la propria responsabilità che quanto sopra espresso è rispondente al vero e di non aver goduto per l’A.S. 2025/2026 di nessun altro contributo per spese di viaggio concesso dallo Stato o da altri Enti, Associazioni, Istituzioni, etc.</w:t>
      </w:r>
    </w:p>
    <w:p w:rsidR="004D269A" w:rsidRDefault="001A69DC">
      <w:pPr>
        <w:spacing w:before="120" w:after="10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Dichiara, inoltre, che la spesa sostenuta per raggiungere la sede dell’Istituto scolastico frequentato è la seguent</w:t>
      </w:r>
      <w:r>
        <w:rPr>
          <w:rFonts w:ascii="Titillium Web" w:hAnsi="Titillium Web"/>
          <w:sz w:val="18"/>
          <w:szCs w:val="18"/>
        </w:rPr>
        <w:t xml:space="preserve">e </w:t>
      </w:r>
      <w:r>
        <w:rPr>
          <w:rFonts w:ascii="Titillium Web" w:hAnsi="Titillium Web"/>
          <w:b/>
          <w:bCs/>
          <w:sz w:val="18"/>
          <w:szCs w:val="18"/>
        </w:rPr>
        <w:t>(non sono ammessi a rimborso i singoli biglietti di viaggio)</w:t>
      </w:r>
      <w:r>
        <w:rPr>
          <w:rFonts w:ascii="Titillium Web" w:hAnsi="Titillium Web"/>
          <w:sz w:val="18"/>
          <w:szCs w:val="18"/>
        </w:rPr>
        <w:t>: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5160"/>
      </w:tblGrid>
      <w:tr w:rsidR="00803C03">
        <w:trPr>
          <w:cantSplit/>
          <w:trHeight w:val="34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TRATTA (Bolotana – sede dell’Istituto)</w:t>
            </w:r>
          </w:p>
        </w:tc>
        <w:tc>
          <w:tcPr>
            <w:tcW w:w="5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>
        <w:trPr>
          <w:cantSplit/>
          <w:trHeight w:val="34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COSTO MENSILE MEZZO PUBBLICO (€)</w:t>
            </w:r>
          </w:p>
        </w:tc>
        <w:tc>
          <w:tcPr>
            <w:tcW w:w="5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>
        <w:trPr>
          <w:cantSplit/>
          <w:trHeight w:val="34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COSTO MENSILE MEZZO PRIVATO (€)</w:t>
            </w:r>
          </w:p>
        </w:tc>
        <w:tc>
          <w:tcPr>
            <w:tcW w:w="5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>
        <w:trPr>
          <w:cantSplit/>
          <w:trHeight w:val="34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N. ABBONAMENTI / MESI</w:t>
            </w:r>
          </w:p>
        </w:tc>
        <w:tc>
          <w:tcPr>
            <w:tcW w:w="5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  <w:tr w:rsidR="00803C03">
        <w:trPr>
          <w:cantSplit/>
          <w:trHeight w:val="340"/>
        </w:trPr>
        <w:tc>
          <w:tcPr>
            <w:tcW w:w="4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SPESA COMPLESSIVA ANNUA (€)</w:t>
            </w:r>
          </w:p>
        </w:tc>
        <w:tc>
          <w:tcPr>
            <w:tcW w:w="5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</w:tbl>
    <w:p w:rsidR="004D269A" w:rsidRDefault="001A69DC">
      <w:pPr>
        <w:spacing w:after="40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Dichiara, infine (barrare la casella che interessa):</w:t>
      </w:r>
    </w:p>
    <w:p w:rsidR="00803C03" w:rsidRDefault="00EE6890" w:rsidP="00BD63B8">
      <w:pPr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30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1A69DC">
        <w:rPr>
          <w:rFonts w:ascii="Titillium Web" w:hAnsi="Titillium Web"/>
          <w:sz w:val="18"/>
          <w:szCs w:val="18"/>
        </w:rPr>
      </w:r>
      <w:r w:rsidR="001A69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(solo in caso di utilizzo di mezzo privato) di aver utilizzato il mezzo privato per mancanza o carenza dei mezzi pubblici, per il seguente motivo: ______________________________________________________________</w:t>
      </w:r>
      <w:r w:rsidR="00C31387">
        <w:rPr>
          <w:rFonts w:ascii="Titillium Web" w:hAnsi="Titillium Web"/>
          <w:sz w:val="18"/>
          <w:szCs w:val="18"/>
        </w:rPr>
        <w:t>_____________</w:t>
      </w:r>
    </w:p>
    <w:p w:rsidR="00803C03" w:rsidRDefault="00EE6890" w:rsidP="00BD63B8">
      <w:pPr>
        <w:spacing w:before="120"/>
        <w:ind w:left="714" w:hanging="357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30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1A69DC">
        <w:rPr>
          <w:rFonts w:ascii="Titillium Web" w:hAnsi="Titillium Web"/>
          <w:sz w:val="18"/>
          <w:szCs w:val="18"/>
        </w:rPr>
      </w:r>
      <w:r w:rsidR="001A69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 xml:space="preserve">di aver diritto al </w:t>
      </w:r>
      <w:r>
        <w:rPr>
          <w:rFonts w:ascii="Titillium Web" w:hAnsi="Titillium Web"/>
          <w:b/>
          <w:bCs/>
          <w:sz w:val="18"/>
          <w:szCs w:val="18"/>
        </w:rPr>
        <w:t>rimborso totale</w:t>
      </w:r>
      <w:r>
        <w:rPr>
          <w:rFonts w:ascii="Titillium Web" w:hAnsi="Titillium Web"/>
          <w:sz w:val="18"/>
          <w:szCs w:val="18"/>
        </w:rPr>
        <w:t xml:space="preserve"> delle spese di viaggio, ai sensi dell’art. 7 del Regolamento, avendo lo/a studente/ssa conseguito la votazione finale indicata nella tabella dei dati dello/a studente/ssa</w:t>
      </w:r>
    </w:p>
    <w:p w:rsidR="00803C03" w:rsidRDefault="00EE6890">
      <w:pPr>
        <w:spacing w:before="100" w:after="12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Dichiaro, altresì, di essere a conoscenza che, sul 10% delle domande presentate, si provvederà ad effettuare controlli sulla veridicità delle dichiarazioni rese, mediante richiesta alla Guardia di Finanza e che, l’individuazione dei soggetti sottoposti a controllo sarà eseguita mediante sorteggio.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03C03">
        <w:trPr>
          <w:cantSplit/>
          <w:trHeight w:val="300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ALLEGA ALLA DOMANDA I SEGUENTI DOCUMENTI (barrare la casella interessata)</w:t>
            </w:r>
          </w:p>
        </w:tc>
      </w:tr>
    </w:tbl>
    <w:p w:rsidR="00803C03" w:rsidRDefault="00EE6890">
      <w:pPr>
        <w:spacing w:before="120" w:after="60"/>
        <w:ind w:left="720" w:hanging="36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30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1A69DC">
        <w:rPr>
          <w:rFonts w:ascii="Titillium Web" w:hAnsi="Titillium Web"/>
          <w:sz w:val="18"/>
          <w:szCs w:val="18"/>
        </w:rPr>
      </w:r>
      <w:r w:rsidR="001A69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Originali dei tesserini di viaggio: n. ______ abbonamenti (non sono ammessi i singoli biglietti) oppure, in caso di acquisto online tramite l’applicazione DropTicket, il riepilogo di acquisto dell’abbonamento ricevuto via e-mail;</w:t>
      </w:r>
    </w:p>
    <w:p w:rsidR="00803C03" w:rsidRDefault="00EE6890">
      <w:pPr>
        <w:spacing w:before="120" w:after="60"/>
        <w:ind w:left="720" w:hanging="36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30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1A69DC">
        <w:rPr>
          <w:rFonts w:ascii="Titillium Web" w:hAnsi="Titillium Web"/>
          <w:sz w:val="18"/>
          <w:szCs w:val="18"/>
        </w:rPr>
      </w:r>
      <w:r w:rsidR="001A69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Idonea documentazione comprovante la spesa sostenuta (in caso di utilizzo di mezzo privato);</w:t>
      </w:r>
    </w:p>
    <w:p w:rsidR="00803C03" w:rsidRDefault="00EE6890">
      <w:pPr>
        <w:spacing w:before="120" w:after="60"/>
        <w:ind w:left="720" w:hanging="36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30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1A69DC">
        <w:rPr>
          <w:rFonts w:ascii="Titillium Web" w:hAnsi="Titillium Web"/>
          <w:sz w:val="18"/>
          <w:szCs w:val="18"/>
        </w:rPr>
      </w:r>
      <w:r w:rsidR="001A69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>Certificazione di reddito I.S.E.E. (Indicatore della Situazione Economica Equivalente) rilasciata nel 2026 dagli organi competenti e in corso di validità (</w:t>
      </w:r>
      <w:r>
        <w:rPr>
          <w:rFonts w:ascii="Titillium Web" w:hAnsi="Titillium Web"/>
          <w:b/>
          <w:bCs/>
          <w:sz w:val="18"/>
          <w:szCs w:val="18"/>
        </w:rPr>
        <w:t>l’ISEE non deve essere superiore a € 14.650</w:t>
      </w:r>
      <w:r>
        <w:rPr>
          <w:rFonts w:ascii="Titillium Web" w:hAnsi="Titillium Web"/>
          <w:sz w:val="18"/>
          <w:szCs w:val="18"/>
        </w:rPr>
        <w:t>);</w:t>
      </w:r>
    </w:p>
    <w:p w:rsidR="00803C03" w:rsidRDefault="00EE6890">
      <w:pPr>
        <w:spacing w:after="60"/>
        <w:ind w:left="720" w:hanging="36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fldChar w:fldCharType="begin">
          <w:ffData>
            <w:name w:val="Controllo10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tillium Web" w:hAnsi="Titillium Web"/>
          <w:sz w:val="18"/>
          <w:szCs w:val="18"/>
        </w:rPr>
        <w:instrText xml:space="preserve"> FORMCHECKBOX </w:instrText>
      </w:r>
      <w:r w:rsidR="001A69DC">
        <w:rPr>
          <w:rFonts w:ascii="Titillium Web" w:hAnsi="Titillium Web"/>
          <w:sz w:val="18"/>
          <w:szCs w:val="18"/>
        </w:rPr>
      </w:r>
      <w:r w:rsidR="001A69DC">
        <w:rPr>
          <w:rFonts w:ascii="Titillium Web" w:hAnsi="Titillium Web"/>
          <w:sz w:val="18"/>
          <w:szCs w:val="18"/>
        </w:rPr>
        <w:fldChar w:fldCharType="separate"/>
      </w:r>
      <w:r>
        <w:rPr>
          <w:rFonts w:ascii="Titillium Web" w:hAnsi="Titillium Web"/>
          <w:sz w:val="18"/>
          <w:szCs w:val="18"/>
        </w:rPr>
        <w:fldChar w:fldCharType="end"/>
      </w:r>
      <w:r>
        <w:rPr>
          <w:rFonts w:ascii="Titillium Web" w:hAnsi="Titillium Web"/>
          <w:sz w:val="18"/>
          <w:szCs w:val="18"/>
        </w:rPr>
        <w:tab/>
        <w:t xml:space="preserve">Copia fotostatica non autenticata di un documento di identità del sottoscrittore, </w:t>
      </w:r>
      <w:r>
        <w:rPr>
          <w:rFonts w:ascii="Titillium Web" w:hAnsi="Titillium Web"/>
          <w:sz w:val="18"/>
          <w:szCs w:val="18"/>
          <w:u w:val="single"/>
        </w:rPr>
        <w:t>in caso di istanza non sottoscritta dall’interessato in presenza del dipendente addetto</w:t>
      </w:r>
      <w:r>
        <w:rPr>
          <w:rFonts w:ascii="Titillium Web" w:hAnsi="Titillium Web"/>
          <w:sz w:val="18"/>
          <w:szCs w:val="18"/>
        </w:rPr>
        <w:t>, ai sensi dell’art. 38 del D.P.R. n. 445 del 28 dicembre 2000.</w:t>
      </w:r>
    </w:p>
    <w:p w:rsidR="00803C03" w:rsidRDefault="00EE6890">
      <w:pPr>
        <w:spacing w:after="8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b/>
          <w:bCs/>
          <w:sz w:val="18"/>
          <w:szCs w:val="18"/>
        </w:rPr>
        <w:t>Si autorizza l’accredito del rimborso sul proprio conto corrente bancario o postale o sulla propria carta prepagata con il seguente Codice IBAN (facoltativo):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7522"/>
      </w:tblGrid>
      <w:tr w:rsidR="00803C03">
        <w:trPr>
          <w:cantSplit/>
          <w:trHeight w:val="340"/>
        </w:trPr>
        <w:tc>
          <w:tcPr>
            <w:tcW w:w="1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CODICE IBAN</w:t>
            </w:r>
          </w:p>
        </w:tc>
        <w:tc>
          <w:tcPr>
            <w:tcW w:w="752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803C03">
            <w:pPr>
              <w:spacing w:line="220" w:lineRule="exact"/>
              <w:rPr>
                <w:rFonts w:ascii="Titillium Web" w:hAnsi="Titillium Web"/>
                <w:sz w:val="18"/>
                <w:szCs w:val="18"/>
              </w:rPr>
            </w:pPr>
          </w:p>
        </w:tc>
      </w:tr>
    </w:tbl>
    <w:p w:rsidR="00803C03" w:rsidRDefault="00803C03">
      <w:pPr>
        <w:spacing w:after="100"/>
        <w:rPr>
          <w:rFonts w:ascii="Titillium Web" w:hAnsi="Titillium Web"/>
          <w:sz w:val="18"/>
          <w:szCs w:val="18"/>
        </w:rPr>
      </w:pP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803C03">
        <w:trPr>
          <w:cantSplit/>
          <w:trHeight w:val="300"/>
        </w:trPr>
        <w:tc>
          <w:tcPr>
            <w:tcW w:w="93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:rsidR="00803C03" w:rsidRDefault="00EE6890">
            <w:pPr>
              <w:spacing w:line="220" w:lineRule="exact"/>
              <w:jc w:val="center"/>
              <w:rPr>
                <w:rFonts w:ascii="Titillium Web" w:hAnsi="Titillium Web"/>
                <w:sz w:val="18"/>
                <w:szCs w:val="18"/>
              </w:rPr>
            </w:pPr>
            <w:r>
              <w:rPr>
                <w:rFonts w:ascii="Titillium Web" w:hAnsi="Titillium Web"/>
                <w:sz w:val="18"/>
                <w:szCs w:val="18"/>
              </w:rPr>
              <w:t>INFORMAZIONE SUL DIRITTO DI RISERVATEZZA</w:t>
            </w:r>
          </w:p>
        </w:tc>
      </w:tr>
    </w:tbl>
    <w:p w:rsidR="00803C03" w:rsidRDefault="00EE6890">
      <w:pPr>
        <w:spacing w:before="120" w:after="160"/>
        <w:jc w:val="both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Dichiaro di conoscere l’informativa per il trattamento dei dati personali riportata in calce al bando di concorso.</w:t>
      </w:r>
    </w:p>
    <w:p w:rsidR="00803C03" w:rsidRDefault="00EE6890" w:rsidP="00C31387">
      <w:pPr>
        <w:spacing w:after="120"/>
        <w:rPr>
          <w:rFonts w:ascii="Titillium Web" w:hAnsi="Titillium Web"/>
          <w:sz w:val="18"/>
          <w:szCs w:val="18"/>
        </w:rPr>
      </w:pPr>
      <w:r>
        <w:rPr>
          <w:rFonts w:ascii="Titillium Web" w:hAnsi="Titillium Web"/>
          <w:sz w:val="18"/>
          <w:szCs w:val="18"/>
        </w:rPr>
        <w:t>Bolotana, .....................</w:t>
      </w:r>
      <w:r w:rsidR="00C31387">
        <w:rPr>
          <w:rFonts w:ascii="Titillium Web" w:hAnsi="Titillium Web"/>
          <w:sz w:val="18"/>
          <w:szCs w:val="18"/>
        </w:rPr>
        <w:tab/>
      </w:r>
      <w:r w:rsidR="00C31387">
        <w:rPr>
          <w:rFonts w:ascii="Titillium Web" w:hAnsi="Titillium Web"/>
          <w:sz w:val="18"/>
          <w:szCs w:val="18"/>
        </w:rPr>
        <w:tab/>
      </w:r>
      <w:r w:rsidR="00C31387">
        <w:rPr>
          <w:rFonts w:ascii="Titillium Web" w:hAnsi="Titillium Web"/>
          <w:sz w:val="18"/>
          <w:szCs w:val="18"/>
        </w:rPr>
        <w:tab/>
        <w:t xml:space="preserve">                               </w:t>
      </w:r>
      <w:r>
        <w:rPr>
          <w:rFonts w:ascii="Titillium Web" w:hAnsi="Titillium Web"/>
          <w:sz w:val="18"/>
          <w:szCs w:val="18"/>
        </w:rPr>
        <w:t>IL RICHIEDENTE ..........................................</w:t>
      </w:r>
      <w:r w:rsidR="00C31387">
        <w:rPr>
          <w:rFonts w:ascii="Titillium Web" w:hAnsi="Titillium Web"/>
          <w:sz w:val="18"/>
          <w:szCs w:val="18"/>
        </w:rPr>
        <w:t>............................</w:t>
      </w:r>
      <w:bookmarkStart w:id="0" w:name="_GoBack"/>
      <w:bookmarkEnd w:id="0"/>
      <w:r w:rsidR="00C31387">
        <w:rPr>
          <w:rFonts w:ascii="Titillium Web" w:hAnsi="Titillium Web"/>
          <w:sz w:val="18"/>
          <w:szCs w:val="18"/>
        </w:rPr>
        <w:t>.</w:t>
      </w:r>
    </w:p>
    <w:sectPr w:rsidR="00803C03" w:rsidSect="00BD63B8">
      <w:type w:val="continuous"/>
      <w:pgSz w:w="11907" w:h="16840" w:code="9"/>
      <w:pgMar w:top="624" w:right="1276" w:bottom="624" w:left="1276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9DC" w:rsidRDefault="001A69DC">
      <w:r>
        <w:separator/>
      </w:r>
    </w:p>
  </w:endnote>
  <w:endnote w:type="continuationSeparator" w:id="0">
    <w:p w:rsidR="001A69DC" w:rsidRDefault="001A6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EF8" w:rsidRDefault="00C61EF8" w:rsidP="00C61EF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52A75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61EF8" w:rsidRDefault="00C61EF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1EF8" w:rsidRDefault="00C61EF8" w:rsidP="00C61EF8">
    <w:pPr>
      <w:pStyle w:val="Pidipagina"/>
      <w:framePr w:wrap="around" w:vAnchor="text" w:hAnchor="margin" w:xAlign="center" w:y="1"/>
      <w:rPr>
        <w:rStyle w:val="Numeropagina"/>
      </w:rPr>
    </w:pPr>
  </w:p>
  <w:p w:rsidR="00C61EF8" w:rsidRDefault="00C61EF8" w:rsidP="001859B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9DC" w:rsidRDefault="001A69DC">
      <w:r>
        <w:separator/>
      </w:r>
    </w:p>
  </w:footnote>
  <w:footnote w:type="continuationSeparator" w:id="0">
    <w:p w:rsidR="001A69DC" w:rsidRDefault="001A69DC">
      <w:r>
        <w:continuationSeparator/>
      </w:r>
    </w:p>
  </w:footnote>
  <w:footnote w:id="1">
    <w:p w:rsidR="004C4851" w:rsidRPr="00534136" w:rsidRDefault="004C4851" w:rsidP="00534136">
      <w:pPr>
        <w:pStyle w:val="Testonotaapidipagina"/>
        <w:rPr>
          <w:sz w:val="18"/>
          <w:szCs w:val="18"/>
        </w:rPr>
      </w:pPr>
      <w:r>
        <w:rPr>
          <w:rStyle w:val="Rimandonotaapidipagina"/>
        </w:rPr>
        <w:footnoteRef/>
      </w:r>
      <w:r>
        <w:t xml:space="preserve"> </w:t>
      </w:r>
      <w:r w:rsidRPr="00534136">
        <w:rPr>
          <w:rFonts w:ascii="Tw Cen MT" w:hAnsi="Tw Cen MT"/>
          <w:sz w:val="18"/>
          <w:szCs w:val="18"/>
        </w:rPr>
        <w:t>Verranno inviate comunicazioni inerenti il concorso (es. informazioni sulla data di pubblicazione graduatorie, emissione mandati etc.)</w:t>
      </w:r>
    </w:p>
  </w:footnote>
  <w:footnote w:id="2">
    <w:p w:rsidR="004C4851" w:rsidRPr="00534136" w:rsidRDefault="004C4851" w:rsidP="00534136">
      <w:pPr>
        <w:pStyle w:val="Testonotaapidipagina"/>
        <w:rPr>
          <w:rFonts w:ascii="Tw Cen MT" w:hAnsi="Tw Cen MT"/>
          <w:sz w:val="18"/>
          <w:szCs w:val="18"/>
        </w:rPr>
      </w:pPr>
      <w:r w:rsidRPr="00534136">
        <w:rPr>
          <w:rStyle w:val="Rimandonotaapidipagina"/>
          <w:rFonts w:ascii="Tw Cen MT" w:hAnsi="Tw Cen MT"/>
          <w:sz w:val="18"/>
          <w:szCs w:val="18"/>
        </w:rPr>
        <w:footnoteRef/>
      </w:r>
      <w:r w:rsidRPr="00534136">
        <w:rPr>
          <w:rFonts w:ascii="Tw Cen MT" w:hAnsi="Tw Cen MT"/>
          <w:sz w:val="18"/>
          <w:szCs w:val="18"/>
        </w:rPr>
        <w:t xml:space="preserve"> Genitore, esercente patria potestà, tutore (in caso di concorrente minorenne).</w:t>
      </w:r>
    </w:p>
  </w:footnote>
  <w:footnote w:id="3">
    <w:p w:rsidR="00A8740C" w:rsidRPr="00534136" w:rsidRDefault="00A8740C" w:rsidP="00534136">
      <w:pPr>
        <w:pStyle w:val="Testonotaapidipagina"/>
        <w:rPr>
          <w:sz w:val="18"/>
          <w:szCs w:val="18"/>
        </w:rPr>
      </w:pPr>
      <w:r w:rsidRPr="00534136">
        <w:rPr>
          <w:rStyle w:val="Rimandonotaapidipagina"/>
          <w:sz w:val="18"/>
          <w:szCs w:val="18"/>
        </w:rPr>
        <w:footnoteRef/>
      </w:r>
      <w:r w:rsidRPr="00534136">
        <w:rPr>
          <w:sz w:val="18"/>
          <w:szCs w:val="18"/>
        </w:rPr>
        <w:t xml:space="preserve"> </w:t>
      </w:r>
      <w:r w:rsidRPr="00534136">
        <w:rPr>
          <w:rFonts w:ascii="Tw Cen MT" w:hAnsi="Tw Cen MT"/>
          <w:sz w:val="18"/>
          <w:szCs w:val="18"/>
        </w:rPr>
        <w:t>Indicare l’esatta denominazione dell’istituto;</w:t>
      </w:r>
    </w:p>
  </w:footnote>
  <w:footnote w:id="4">
    <w:p w:rsidR="004C4851" w:rsidRDefault="004C4851" w:rsidP="00534136">
      <w:pPr>
        <w:pStyle w:val="Testonotaapidipagina"/>
        <w:ind w:left="120" w:hanging="120"/>
        <w:rPr>
          <w:rFonts w:ascii="Tw Cen MT" w:hAnsi="Tw Cen MT"/>
          <w:sz w:val="18"/>
          <w:szCs w:val="18"/>
        </w:rPr>
      </w:pPr>
      <w:r w:rsidRPr="00534136">
        <w:rPr>
          <w:rStyle w:val="Rimandonotaapidipagina"/>
          <w:rFonts w:ascii="Tw Cen MT" w:hAnsi="Tw Cen MT"/>
          <w:sz w:val="18"/>
          <w:szCs w:val="18"/>
        </w:rPr>
        <w:footnoteRef/>
      </w:r>
      <w:r w:rsidRPr="00534136">
        <w:rPr>
          <w:rFonts w:ascii="Tw Cen MT" w:hAnsi="Tw Cen MT"/>
          <w:sz w:val="18"/>
          <w:szCs w:val="18"/>
        </w:rPr>
        <w:t xml:space="preserve"> Da compilare solo per richiedere il rimborso totale (art. 7 del Regolamento): votazione minima 8/10 ovvero 80/100.</w:t>
      </w:r>
    </w:p>
    <w:p w:rsidR="0032488B" w:rsidRPr="0032488B" w:rsidRDefault="0032488B" w:rsidP="0032488B">
      <w:pPr>
        <w:tabs>
          <w:tab w:val="left" w:pos="6804"/>
          <w:tab w:val="left" w:pos="7655"/>
        </w:tabs>
        <w:spacing w:line="276" w:lineRule="auto"/>
        <w:jc w:val="both"/>
        <w:rPr>
          <w:rFonts w:ascii="Calibri" w:hAnsi="Calibri"/>
          <w:color w:val="FF0000"/>
          <w:sz w:val="18"/>
          <w:szCs w:val="18"/>
        </w:rPr>
      </w:pPr>
      <w:r w:rsidRPr="0032488B">
        <w:rPr>
          <w:rFonts w:ascii="Calibri" w:hAnsi="Calibri"/>
          <w:color w:val="FF0000"/>
          <w:sz w:val="18"/>
          <w:szCs w:val="18"/>
        </w:rPr>
        <w:t xml:space="preserve">N.B.: Nel caso di presentazione via </w:t>
      </w:r>
      <w:proofErr w:type="spellStart"/>
      <w:r w:rsidRPr="0032488B">
        <w:rPr>
          <w:rFonts w:ascii="Calibri" w:hAnsi="Calibri"/>
          <w:color w:val="FF0000"/>
          <w:sz w:val="18"/>
          <w:szCs w:val="18"/>
        </w:rPr>
        <w:t>PEC</w:t>
      </w:r>
      <w:proofErr w:type="spellEnd"/>
      <w:r w:rsidRPr="0032488B">
        <w:rPr>
          <w:rFonts w:ascii="Calibri" w:hAnsi="Calibri"/>
          <w:color w:val="FF0000"/>
          <w:sz w:val="18"/>
          <w:szCs w:val="18"/>
        </w:rPr>
        <w:t xml:space="preserve"> o posta elettronica il modulo deve essere trasmesso in formato pdf firmato digitalmente o </w:t>
      </w:r>
      <w:r w:rsidRPr="0032488B">
        <w:rPr>
          <w:rFonts w:ascii="Calibri" w:hAnsi="Calibri"/>
          <w:b/>
          <w:color w:val="FF0000"/>
          <w:sz w:val="18"/>
          <w:szCs w:val="18"/>
        </w:rPr>
        <w:t>digitalizzato</w:t>
      </w:r>
      <w:r w:rsidR="00560FEA">
        <w:rPr>
          <w:rFonts w:ascii="Calibri" w:hAnsi="Calibri"/>
          <w:color w:val="FF0000"/>
          <w:sz w:val="18"/>
          <w:szCs w:val="18"/>
        </w:rPr>
        <w:t xml:space="preserve"> </w:t>
      </w:r>
      <w:r w:rsidRPr="0032488B">
        <w:rPr>
          <w:rFonts w:ascii="Calibri" w:hAnsi="Calibri"/>
          <w:color w:val="FF0000"/>
          <w:sz w:val="18"/>
          <w:szCs w:val="18"/>
        </w:rPr>
        <w:t>se s</w:t>
      </w:r>
      <w:r w:rsidR="00560FEA">
        <w:rPr>
          <w:rFonts w:ascii="Calibri" w:hAnsi="Calibri"/>
          <w:color w:val="FF0000"/>
          <w:sz w:val="18"/>
          <w:szCs w:val="18"/>
        </w:rPr>
        <w:t>ottoscritto con firma autografa</w:t>
      </w:r>
      <w:r w:rsidRPr="0032488B">
        <w:rPr>
          <w:rFonts w:ascii="Calibri" w:hAnsi="Calibri"/>
          <w:color w:val="FF0000"/>
          <w:sz w:val="18"/>
          <w:szCs w:val="18"/>
        </w:rPr>
        <w:t xml:space="preserve">. </w:t>
      </w:r>
    </w:p>
    <w:p w:rsidR="0032488B" w:rsidRPr="0032488B" w:rsidRDefault="0032488B" w:rsidP="0032488B">
      <w:pPr>
        <w:tabs>
          <w:tab w:val="left" w:pos="6804"/>
          <w:tab w:val="left" w:pos="7655"/>
        </w:tabs>
        <w:spacing w:line="276" w:lineRule="auto"/>
        <w:jc w:val="both"/>
        <w:rPr>
          <w:rFonts w:ascii="Calibri" w:hAnsi="Calibri"/>
          <w:color w:val="FF0000"/>
          <w:sz w:val="18"/>
          <w:szCs w:val="18"/>
        </w:rPr>
      </w:pPr>
      <w:r w:rsidRPr="0032488B">
        <w:rPr>
          <w:rFonts w:ascii="Calibri" w:hAnsi="Calibri"/>
          <w:color w:val="FF0000"/>
          <w:sz w:val="18"/>
          <w:szCs w:val="18"/>
        </w:rPr>
        <w:t xml:space="preserve">La documentazione che consta di più pagine deve essere digitalizzata in un </w:t>
      </w:r>
      <w:r w:rsidRPr="0032488B">
        <w:rPr>
          <w:rFonts w:ascii="Calibri" w:hAnsi="Calibri"/>
          <w:b/>
          <w:color w:val="FF0000"/>
          <w:sz w:val="18"/>
          <w:szCs w:val="18"/>
        </w:rPr>
        <w:t>unico file</w:t>
      </w:r>
      <w:r w:rsidRPr="0032488B">
        <w:rPr>
          <w:rFonts w:ascii="Calibri" w:hAnsi="Calibri"/>
          <w:color w:val="FF0000"/>
          <w:sz w:val="18"/>
          <w:szCs w:val="18"/>
        </w:rPr>
        <w:t xml:space="preserve">. </w:t>
      </w:r>
    </w:p>
    <w:p w:rsidR="0032488B" w:rsidRPr="0032488B" w:rsidRDefault="0032488B" w:rsidP="0032488B">
      <w:pPr>
        <w:tabs>
          <w:tab w:val="left" w:pos="6804"/>
          <w:tab w:val="left" w:pos="7655"/>
        </w:tabs>
        <w:spacing w:line="276" w:lineRule="auto"/>
        <w:jc w:val="both"/>
        <w:rPr>
          <w:rFonts w:ascii="Calibri" w:hAnsi="Calibri"/>
          <w:b/>
          <w:color w:val="FF0000"/>
          <w:sz w:val="18"/>
          <w:szCs w:val="18"/>
        </w:rPr>
      </w:pPr>
      <w:r w:rsidRPr="0032488B">
        <w:rPr>
          <w:rFonts w:ascii="Calibri" w:hAnsi="Calibri"/>
          <w:b/>
          <w:color w:val="FF0000"/>
          <w:sz w:val="18"/>
          <w:szCs w:val="18"/>
        </w:rPr>
        <w:t>NON VERRANNO PRESE IN CONSIDERAZIONE FOTO O PDF DI FOTO DEL MODULO E/O DELLA DOCUMENTAZIONE DA ALLEGARE.</w:t>
      </w:r>
    </w:p>
    <w:p w:rsidR="0032488B" w:rsidRDefault="0032488B" w:rsidP="00534136">
      <w:pPr>
        <w:pStyle w:val="Testonotaapidipagina"/>
        <w:ind w:left="120" w:hanging="12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627BD"/>
    <w:multiLevelType w:val="hybridMultilevel"/>
    <w:tmpl w:val="84483B46"/>
    <w:lvl w:ilvl="0" w:tplc="6E6247C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B321EC"/>
    <w:multiLevelType w:val="hybridMultilevel"/>
    <w:tmpl w:val="592EA0B2"/>
    <w:lvl w:ilvl="0" w:tplc="37029D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C2C7C"/>
    <w:multiLevelType w:val="multilevel"/>
    <w:tmpl w:val="588444EE"/>
    <w:lvl w:ilvl="0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37"/>
        </w:tabs>
        <w:ind w:left="323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597"/>
        </w:tabs>
        <w:ind w:left="3597" w:hanging="360"/>
      </w:pPr>
      <w:rPr>
        <w:rFonts w:hint="default"/>
      </w:rPr>
    </w:lvl>
  </w:abstractNum>
  <w:abstractNum w:abstractNumId="3" w15:restartNumberingAfterBreak="0">
    <w:nsid w:val="26E6773B"/>
    <w:multiLevelType w:val="hybridMultilevel"/>
    <w:tmpl w:val="6F3253E4"/>
    <w:lvl w:ilvl="0" w:tplc="3F22909A">
      <w:start w:val="1"/>
      <w:numFmt w:val="bullet"/>
      <w:lvlText w:val=""/>
      <w:lvlJc w:val="left"/>
      <w:pPr>
        <w:tabs>
          <w:tab w:val="num" w:pos="644"/>
        </w:tabs>
        <w:ind w:left="568" w:hanging="284"/>
      </w:pPr>
      <w:rPr>
        <w:rFonts w:ascii="Symbol" w:hAnsi="Symbol" w:hint="default"/>
      </w:rPr>
    </w:lvl>
    <w:lvl w:ilvl="1" w:tplc="FE4C2DA4">
      <w:start w:val="1"/>
      <w:numFmt w:val="bullet"/>
      <w:lvlText w:val="□"/>
      <w:lvlJc w:val="left"/>
      <w:pPr>
        <w:tabs>
          <w:tab w:val="num" w:pos="1157"/>
        </w:tabs>
        <w:ind w:left="1157" w:hanging="360"/>
      </w:pPr>
      <w:rPr>
        <w:rFonts w:ascii="Times New Roman" w:hAnsi="Times New Roman" w:cs="Times New Roman" w:hint="default"/>
        <w:sz w:val="48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4" w15:restartNumberingAfterBreak="0">
    <w:nsid w:val="290445C8"/>
    <w:multiLevelType w:val="hybridMultilevel"/>
    <w:tmpl w:val="ACA2739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537050"/>
    <w:multiLevelType w:val="hybridMultilevel"/>
    <w:tmpl w:val="6F3253E4"/>
    <w:lvl w:ilvl="0" w:tplc="3F22909A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C0ECA87E">
      <w:start w:val="1"/>
      <w:numFmt w:val="bullet"/>
      <w:lvlText w:val="□"/>
      <w:lvlJc w:val="left"/>
      <w:pPr>
        <w:tabs>
          <w:tab w:val="num" w:pos="873"/>
        </w:tabs>
        <w:ind w:left="873" w:hanging="360"/>
      </w:pPr>
      <w:rPr>
        <w:rFonts w:ascii="Times New Roman" w:hAnsi="Times New Roman" w:cs="Times New Roman" w:hint="default"/>
        <w:sz w:val="48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34847B87"/>
    <w:multiLevelType w:val="hybridMultilevel"/>
    <w:tmpl w:val="6CB004FA"/>
    <w:lvl w:ilvl="0" w:tplc="59F6CF48">
      <w:start w:val="1"/>
      <w:numFmt w:val="decimal"/>
      <w:lvlText w:val="%1."/>
      <w:lvlJc w:val="left"/>
      <w:pPr>
        <w:tabs>
          <w:tab w:val="num" w:pos="1477"/>
        </w:tabs>
        <w:ind w:left="1477" w:hanging="397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001074"/>
    <w:multiLevelType w:val="hybridMultilevel"/>
    <w:tmpl w:val="6F3253E4"/>
    <w:lvl w:ilvl="0" w:tplc="C0ECA87E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48"/>
      </w:rPr>
    </w:lvl>
    <w:lvl w:ilvl="1" w:tplc="0410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8" w15:restartNumberingAfterBreak="0">
    <w:nsid w:val="56D14E23"/>
    <w:multiLevelType w:val="hybridMultilevel"/>
    <w:tmpl w:val="6F3253E4"/>
    <w:lvl w:ilvl="0" w:tplc="7AD84600">
      <w:start w:val="4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C0ECA87E">
      <w:start w:val="1"/>
      <w:numFmt w:val="bullet"/>
      <w:lvlText w:val="□"/>
      <w:lvlJc w:val="left"/>
      <w:pPr>
        <w:tabs>
          <w:tab w:val="num" w:pos="873"/>
        </w:tabs>
        <w:ind w:left="873" w:hanging="360"/>
      </w:pPr>
      <w:rPr>
        <w:rFonts w:ascii="Times New Roman" w:hAnsi="Times New Roman" w:cs="Times New Roman" w:hint="default"/>
        <w:sz w:val="48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9" w15:restartNumberingAfterBreak="0">
    <w:nsid w:val="5C085FE4"/>
    <w:multiLevelType w:val="singleLevel"/>
    <w:tmpl w:val="469AFE5C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5C6E36E5"/>
    <w:multiLevelType w:val="hybridMultilevel"/>
    <w:tmpl w:val="5C686400"/>
    <w:lvl w:ilvl="0" w:tplc="3F22909A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</w:rPr>
    </w:lvl>
    <w:lvl w:ilvl="1" w:tplc="BAD4019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C7836"/>
    <w:multiLevelType w:val="hybridMultilevel"/>
    <w:tmpl w:val="04C65CF2"/>
    <w:lvl w:ilvl="0" w:tplc="3F22909A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</w:rPr>
    </w:lvl>
    <w:lvl w:ilvl="1" w:tplc="BA2CBE26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3A6174"/>
    <w:multiLevelType w:val="hybridMultilevel"/>
    <w:tmpl w:val="6F3253E4"/>
    <w:lvl w:ilvl="0" w:tplc="7AD84600">
      <w:start w:val="4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77DF05B7"/>
    <w:multiLevelType w:val="hybridMultilevel"/>
    <w:tmpl w:val="6F3253E4"/>
    <w:lvl w:ilvl="0" w:tplc="3F22909A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3"/>
  </w:num>
  <w:num w:numId="5">
    <w:abstractNumId w:val="10"/>
  </w:num>
  <w:num w:numId="6">
    <w:abstractNumId w:val="11"/>
  </w:num>
  <w:num w:numId="7">
    <w:abstractNumId w:val="6"/>
  </w:num>
  <w:num w:numId="8">
    <w:abstractNumId w:val="8"/>
  </w:num>
  <w:num w:numId="9">
    <w:abstractNumId w:val="7"/>
  </w:num>
  <w:num w:numId="10">
    <w:abstractNumId w:val="4"/>
  </w:num>
  <w:num w:numId="11">
    <w:abstractNumId w:val="0"/>
  </w:num>
  <w:num w:numId="12">
    <w:abstractNumId w:val="1"/>
  </w:num>
  <w:num w:numId="13">
    <w:abstractNumId w:val="2"/>
  </w:num>
  <w:num w:numId="14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tabs>
            <w:tab w:val="num" w:pos="0"/>
          </w:tabs>
          <w:ind w:left="283" w:hanging="283"/>
        </w:pPr>
        <w:rPr>
          <w:rFonts w:ascii="Tw Cen MT" w:hAnsi="Tw Cen MT" w:hint="default"/>
          <w:b w:val="0"/>
          <w:i w:val="0"/>
          <w:sz w:val="24"/>
          <w:szCs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66F"/>
    <w:rsid w:val="0001613E"/>
    <w:rsid w:val="00022509"/>
    <w:rsid w:val="00023224"/>
    <w:rsid w:val="000434CB"/>
    <w:rsid w:val="00060AB2"/>
    <w:rsid w:val="00087649"/>
    <w:rsid w:val="000A734B"/>
    <w:rsid w:val="000D4DD6"/>
    <w:rsid w:val="000E1BDD"/>
    <w:rsid w:val="000E7467"/>
    <w:rsid w:val="000F3602"/>
    <w:rsid w:val="000F6AE8"/>
    <w:rsid w:val="00161954"/>
    <w:rsid w:val="001715D4"/>
    <w:rsid w:val="0018155A"/>
    <w:rsid w:val="00181704"/>
    <w:rsid w:val="00183BD2"/>
    <w:rsid w:val="001859B5"/>
    <w:rsid w:val="001950CD"/>
    <w:rsid w:val="001A69DC"/>
    <w:rsid w:val="001B19AD"/>
    <w:rsid w:val="001C7674"/>
    <w:rsid w:val="001F16D0"/>
    <w:rsid w:val="001F5F9E"/>
    <w:rsid w:val="0020524F"/>
    <w:rsid w:val="002065CD"/>
    <w:rsid w:val="00212B86"/>
    <w:rsid w:val="00221560"/>
    <w:rsid w:val="00231310"/>
    <w:rsid w:val="00231863"/>
    <w:rsid w:val="002366FA"/>
    <w:rsid w:val="00245001"/>
    <w:rsid w:val="002454DC"/>
    <w:rsid w:val="00255013"/>
    <w:rsid w:val="00264B6F"/>
    <w:rsid w:val="00272F2D"/>
    <w:rsid w:val="00282FA1"/>
    <w:rsid w:val="00283FEB"/>
    <w:rsid w:val="00293B3E"/>
    <w:rsid w:val="002A7137"/>
    <w:rsid w:val="002D1825"/>
    <w:rsid w:val="002F6B49"/>
    <w:rsid w:val="0031328B"/>
    <w:rsid w:val="00320D44"/>
    <w:rsid w:val="00323656"/>
    <w:rsid w:val="0032488B"/>
    <w:rsid w:val="00324A85"/>
    <w:rsid w:val="00325B21"/>
    <w:rsid w:val="00340485"/>
    <w:rsid w:val="00354914"/>
    <w:rsid w:val="0037276E"/>
    <w:rsid w:val="00373A77"/>
    <w:rsid w:val="00392339"/>
    <w:rsid w:val="00395994"/>
    <w:rsid w:val="003A5A2E"/>
    <w:rsid w:val="003C5D80"/>
    <w:rsid w:val="003F3C2A"/>
    <w:rsid w:val="00405CE1"/>
    <w:rsid w:val="00422F01"/>
    <w:rsid w:val="00431541"/>
    <w:rsid w:val="0043481F"/>
    <w:rsid w:val="00435F55"/>
    <w:rsid w:val="004435BD"/>
    <w:rsid w:val="00475890"/>
    <w:rsid w:val="00492744"/>
    <w:rsid w:val="004B3290"/>
    <w:rsid w:val="004C4851"/>
    <w:rsid w:val="004C6345"/>
    <w:rsid w:val="004D269A"/>
    <w:rsid w:val="004E2623"/>
    <w:rsid w:val="004F0032"/>
    <w:rsid w:val="00502943"/>
    <w:rsid w:val="0050763A"/>
    <w:rsid w:val="00511A1C"/>
    <w:rsid w:val="005312CB"/>
    <w:rsid w:val="00534136"/>
    <w:rsid w:val="00542C61"/>
    <w:rsid w:val="00554FF2"/>
    <w:rsid w:val="00560FEA"/>
    <w:rsid w:val="00566F31"/>
    <w:rsid w:val="00582DB9"/>
    <w:rsid w:val="005A692E"/>
    <w:rsid w:val="005B28B7"/>
    <w:rsid w:val="005C3411"/>
    <w:rsid w:val="005D0545"/>
    <w:rsid w:val="005F4252"/>
    <w:rsid w:val="0063348A"/>
    <w:rsid w:val="00634239"/>
    <w:rsid w:val="0064076A"/>
    <w:rsid w:val="0065166F"/>
    <w:rsid w:val="00656DC2"/>
    <w:rsid w:val="0068729A"/>
    <w:rsid w:val="00690A89"/>
    <w:rsid w:val="007222D1"/>
    <w:rsid w:val="00735901"/>
    <w:rsid w:val="00745845"/>
    <w:rsid w:val="0075148E"/>
    <w:rsid w:val="00763D26"/>
    <w:rsid w:val="00782CAF"/>
    <w:rsid w:val="007830B2"/>
    <w:rsid w:val="00786DAC"/>
    <w:rsid w:val="007943A5"/>
    <w:rsid w:val="00803C03"/>
    <w:rsid w:val="00807CF2"/>
    <w:rsid w:val="008145B4"/>
    <w:rsid w:val="00853BF1"/>
    <w:rsid w:val="008545D6"/>
    <w:rsid w:val="00861BAC"/>
    <w:rsid w:val="00862277"/>
    <w:rsid w:val="008A4086"/>
    <w:rsid w:val="008D7057"/>
    <w:rsid w:val="008E20B8"/>
    <w:rsid w:val="008E79A2"/>
    <w:rsid w:val="008F00CE"/>
    <w:rsid w:val="008F308A"/>
    <w:rsid w:val="008F4551"/>
    <w:rsid w:val="00901968"/>
    <w:rsid w:val="0090679C"/>
    <w:rsid w:val="00920081"/>
    <w:rsid w:val="00943C4E"/>
    <w:rsid w:val="009B1C50"/>
    <w:rsid w:val="00A132C3"/>
    <w:rsid w:val="00A30F15"/>
    <w:rsid w:val="00A323D2"/>
    <w:rsid w:val="00A374A9"/>
    <w:rsid w:val="00A63735"/>
    <w:rsid w:val="00A8740C"/>
    <w:rsid w:val="00A9019D"/>
    <w:rsid w:val="00A94D5A"/>
    <w:rsid w:val="00AC277D"/>
    <w:rsid w:val="00AC4F0D"/>
    <w:rsid w:val="00B0047C"/>
    <w:rsid w:val="00B426C6"/>
    <w:rsid w:val="00B43B30"/>
    <w:rsid w:val="00B579DA"/>
    <w:rsid w:val="00B664D0"/>
    <w:rsid w:val="00B67BCB"/>
    <w:rsid w:val="00B84CA0"/>
    <w:rsid w:val="00B91160"/>
    <w:rsid w:val="00BC5D13"/>
    <w:rsid w:val="00BD63B8"/>
    <w:rsid w:val="00BE6ACF"/>
    <w:rsid w:val="00BF7415"/>
    <w:rsid w:val="00C02EA8"/>
    <w:rsid w:val="00C11048"/>
    <w:rsid w:val="00C31387"/>
    <w:rsid w:val="00C46613"/>
    <w:rsid w:val="00C46B30"/>
    <w:rsid w:val="00C557A2"/>
    <w:rsid w:val="00C61EF8"/>
    <w:rsid w:val="00C65327"/>
    <w:rsid w:val="00C76427"/>
    <w:rsid w:val="00C83012"/>
    <w:rsid w:val="00C914C9"/>
    <w:rsid w:val="00C9645F"/>
    <w:rsid w:val="00CA174E"/>
    <w:rsid w:val="00CA5704"/>
    <w:rsid w:val="00CB07F4"/>
    <w:rsid w:val="00CD4476"/>
    <w:rsid w:val="00CE360A"/>
    <w:rsid w:val="00D440E8"/>
    <w:rsid w:val="00D45406"/>
    <w:rsid w:val="00D778AC"/>
    <w:rsid w:val="00D96655"/>
    <w:rsid w:val="00DB5DDC"/>
    <w:rsid w:val="00DB69C9"/>
    <w:rsid w:val="00E10AE1"/>
    <w:rsid w:val="00E21D36"/>
    <w:rsid w:val="00E340C8"/>
    <w:rsid w:val="00E361F0"/>
    <w:rsid w:val="00E40AAC"/>
    <w:rsid w:val="00E653CA"/>
    <w:rsid w:val="00E7138E"/>
    <w:rsid w:val="00E77961"/>
    <w:rsid w:val="00E86A46"/>
    <w:rsid w:val="00E92E41"/>
    <w:rsid w:val="00EA30A2"/>
    <w:rsid w:val="00EA7B5A"/>
    <w:rsid w:val="00EE6890"/>
    <w:rsid w:val="00EE68D3"/>
    <w:rsid w:val="00F02BEA"/>
    <w:rsid w:val="00F21D3B"/>
    <w:rsid w:val="00F26290"/>
    <w:rsid w:val="00F353CB"/>
    <w:rsid w:val="00F36DB6"/>
    <w:rsid w:val="00F45B98"/>
    <w:rsid w:val="00F46304"/>
    <w:rsid w:val="00F46D82"/>
    <w:rsid w:val="00F52A75"/>
    <w:rsid w:val="00F704BC"/>
    <w:rsid w:val="00FB0BD0"/>
    <w:rsid w:val="00FC2B33"/>
    <w:rsid w:val="00FC7429"/>
    <w:rsid w:val="00FE2B79"/>
    <w:rsid w:val="00FE7691"/>
    <w:rsid w:val="00FF0C6D"/>
    <w:rsid w:val="00FF3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CCF688"/>
  <w15:chartTrackingRefBased/>
  <w15:docId w15:val="{EE9E74C5-4316-40C4-B79B-45264FE8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61EF8"/>
    <w:rPr>
      <w:sz w:val="24"/>
    </w:rPr>
  </w:style>
  <w:style w:type="paragraph" w:styleId="Titolo3">
    <w:name w:val="heading 3"/>
    <w:basedOn w:val="Normale"/>
    <w:next w:val="Normale"/>
    <w:qFormat/>
    <w:rsid w:val="00C61EF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C61EF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C61EF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C61EF8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C61EF8"/>
    <w:pPr>
      <w:spacing w:before="240" w:after="60"/>
      <w:outlineLvl w:val="7"/>
    </w:pPr>
    <w:rPr>
      <w:i/>
      <w:iCs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C61EF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61EF8"/>
  </w:style>
  <w:style w:type="paragraph" w:styleId="Testonormale">
    <w:name w:val="Plain Text"/>
    <w:basedOn w:val="Normale"/>
    <w:rsid w:val="00C61EF8"/>
    <w:rPr>
      <w:rFonts w:ascii="Courier New" w:hAnsi="Courier New" w:cs="Courier New"/>
      <w:sz w:val="20"/>
    </w:rPr>
  </w:style>
  <w:style w:type="paragraph" w:styleId="Intestazione">
    <w:name w:val="header"/>
    <w:basedOn w:val="Normale"/>
    <w:rsid w:val="001859B5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link w:val="TestonotaapidipaginaCarattere"/>
    <w:semiHidden/>
    <w:rsid w:val="00B579DA"/>
    <w:rPr>
      <w:sz w:val="20"/>
    </w:rPr>
  </w:style>
  <w:style w:type="character" w:styleId="Rimandonotaapidipagina">
    <w:name w:val="footnote reference"/>
    <w:semiHidden/>
    <w:rsid w:val="00B579DA"/>
    <w:rPr>
      <w:vertAlign w:val="superscript"/>
    </w:rPr>
  </w:style>
  <w:style w:type="paragraph" w:customStyle="1" w:styleId="Paragrafoelenco1">
    <w:name w:val="Paragrafo elenco1"/>
    <w:basedOn w:val="Normale"/>
    <w:rsid w:val="00CE360A"/>
    <w:pPr>
      <w:ind w:left="720"/>
    </w:pPr>
    <w:rPr>
      <w:rFonts w:ascii="Calibri" w:hAnsi="Calibri" w:cs="Calibri"/>
      <w:sz w:val="22"/>
      <w:szCs w:val="22"/>
      <w:lang w:eastAsia="ar-SA"/>
    </w:rPr>
  </w:style>
  <w:style w:type="paragraph" w:styleId="Testofumetto">
    <w:name w:val="Balloon Text"/>
    <w:basedOn w:val="Normale"/>
    <w:link w:val="TestofumettoCarattere"/>
    <w:rsid w:val="008F308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8F308A"/>
    <w:rPr>
      <w:rFonts w:ascii="Segoe UI" w:hAnsi="Segoe UI" w:cs="Segoe UI"/>
      <w:sz w:val="18"/>
      <w:szCs w:val="1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B2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7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fania.BOLOTANA\Documents\Modelli%20di%20Office%20personalizzati\DOMANDA-ass.-studiocompl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DOMANDA-ass.-studiocompl.dotx</Template>
  <TotalTime>0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SCADENZA 12 settembre 2003</vt:lpstr>
    </vt:vector>
  </TitlesOfParts>
  <Company>*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SCADENZA 12 settembre 2003</dc:title>
  <dc:subject/>
  <dc:creator>stefania</dc:creator>
  <cp:keywords/>
  <dc:description/>
  <cp:lastModifiedBy>Stef</cp:lastModifiedBy>
  <cp:revision>2</cp:revision>
  <cp:lastPrinted>2025-10-14T05:59:00Z</cp:lastPrinted>
  <dcterms:created xsi:type="dcterms:W3CDTF">2026-10-12T10:11:00Z</dcterms:created>
  <dcterms:modified xsi:type="dcterms:W3CDTF">2026-10-12T10:11:00Z</dcterms:modified>
</cp:coreProperties>
</file>